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F932" w14:textId="77777777" w:rsidR="007705A0" w:rsidRDefault="005F627C">
      <w:pPr>
        <w:widowControl w:val="0"/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Fac-simile della domanda di ammissione da redigere in carta semplice, in lingua italiana e da inoltrare tramite PEC:</w:t>
      </w:r>
    </w:p>
    <w:p w14:paraId="14D5F933" w14:textId="77777777" w:rsidR="007705A0" w:rsidRDefault="007705A0">
      <w:pPr>
        <w:widowControl w:val="0"/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34" w14:textId="77777777" w:rsidR="007705A0" w:rsidRDefault="007705A0">
      <w:pPr>
        <w:widowControl w:val="0"/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35" w14:textId="77777777" w:rsidR="007705A0" w:rsidRDefault="005F627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All'INFN – Laboratori Nazionali di Frascati </w:t>
      </w:r>
    </w:p>
    <w:p w14:paraId="14D5F936" w14:textId="77777777" w:rsidR="007705A0" w:rsidRDefault="005F627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Via Enrico Fermi, 54 </w:t>
      </w:r>
    </w:p>
    <w:p w14:paraId="14D5F937" w14:textId="77777777" w:rsidR="007705A0" w:rsidRDefault="005F627C">
      <w:pPr>
        <w:widowControl w:val="0"/>
        <w:tabs>
          <w:tab w:val="left" w:pos="1760"/>
        </w:tabs>
        <w:spacing w:after="0" w:line="240" w:lineRule="auto"/>
        <w:jc w:val="both"/>
        <w:outlineLvl w:val="0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00044 Frascati (RM)</w:t>
      </w:r>
    </w:p>
    <w:p w14:paraId="14D5F938" w14:textId="77777777" w:rsidR="007705A0" w:rsidRDefault="007705A0">
      <w:pPr>
        <w:widowControl w:val="0"/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39" w14:textId="77777777" w:rsidR="007705A0" w:rsidRDefault="005F627C">
      <w:pPr>
        <w:widowControl w:val="0"/>
        <w:spacing w:after="80" w:line="240" w:lineRule="auto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>RIFERIMENTO CONCORSO</w:t>
      </w:r>
      <w:r>
        <w:rPr>
          <w:rFonts w:eastAsia="Times New Roman" w:cs="Calibri"/>
          <w:b/>
          <w:kern w:val="0"/>
          <w:sz w:val="20"/>
          <w:szCs w:val="20"/>
          <w:lang w:eastAsia="it-IT"/>
        </w:rPr>
        <w:t xml:space="preserve"> </w:t>
      </w:r>
      <w:r>
        <w:rPr>
          <w:rFonts w:eastAsia="Times New Roman" w:cs="Calibri"/>
          <w:b/>
          <w:kern w:val="0"/>
          <w:sz w:val="20"/>
          <w:szCs w:val="20"/>
          <w:lang w:eastAsia="it-IT"/>
        </w:rPr>
        <w:t>LNF/T3/25583</w:t>
      </w:r>
    </w:p>
    <w:p w14:paraId="14D5F93A" w14:textId="77777777" w:rsidR="007705A0" w:rsidRDefault="007705A0">
      <w:pPr>
        <w:widowControl w:val="0"/>
        <w:spacing w:after="8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3B" w14:textId="77777777" w:rsidR="007705A0" w:rsidRDefault="005F627C">
      <w:pPr>
        <w:widowControl w:val="0"/>
        <w:spacing w:after="120" w:line="280" w:lineRule="atLeast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sottoscritt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....... (cognome e nome) ....... chiede di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ammess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a partecipare al concorso per l'assunzione di </w:t>
      </w:r>
      <w:r>
        <w:rPr>
          <w:rFonts w:eastAsia="Times New Roman" w:cs="Calibri"/>
          <w:color w:val="000000"/>
          <w:kern w:val="0"/>
          <w:sz w:val="20"/>
          <w:szCs w:val="20"/>
          <w:lang w:eastAsia="it-IT"/>
        </w:rPr>
        <w:t>una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 unità di personale con contratto di lavoro subordinato a tempo determinato della durata di 24 mesi, con profilo di </w:t>
      </w:r>
      <w:r>
        <w:rPr>
          <w:rFonts w:eastAsia="Times New Roman" w:cs="Calibri"/>
          <w:kern w:val="0"/>
          <w:sz w:val="20"/>
          <w:szCs w:val="20"/>
          <w:lang w:eastAsia="it-IT"/>
        </w:rPr>
        <w:t>Tecnologo di III livello professionale, presso i Laboratori Nazionali di Frascati, per attività di ricerca, sviluppo e supporto sperimentale agli utenti delle linee di luce di sincrotrone connesse alle macchine acceleratrici di interesse per l'INFN (DAFNE,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 SPARC,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EuPRAXIA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); conduzione delle operazioni di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run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sperimentali sulle linee di luce utilizzando tecniche di spettroscopia e imaging nell'infrarosso per la caratterizzazione dei materiali; utilizzo di tecniche complementari quali spettroscopia di fluores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cenza X e UV, spettroscopia Raman, imaging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iperspettrale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, microscopia elettronica a scansione. </w:t>
      </w:r>
    </w:p>
    <w:p w14:paraId="14D5F93C" w14:textId="77777777" w:rsidR="007705A0" w:rsidRDefault="005F627C">
      <w:pPr>
        <w:widowControl w:val="0"/>
        <w:tabs>
          <w:tab w:val="left" w:pos="1120"/>
        </w:tabs>
        <w:spacing w:after="120" w:line="280" w:lineRule="atLeast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A tal fine, consapevole che ai sensi dell’art. 76 del D.P.R. 445/2000, le dichiarazioni mendaci, la falsità negli atti e l’uso di atti falsi sono punite ai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sensi del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codice penale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e delle leggi speciali in materia, dichiara sotto la propria responsabilità, ai sensi e per gli effetti delle disposizioni contenute negli articoli 46 e 47 del D.P.R. 445/2000, quanto segue:</w:t>
      </w:r>
    </w:p>
    <w:p w14:paraId="14D5F93D" w14:textId="77777777" w:rsidR="007705A0" w:rsidRDefault="005F627C">
      <w:pPr>
        <w:widowControl w:val="0"/>
        <w:spacing w:after="36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b)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nat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in ...................</w:t>
      </w:r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............................... (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prov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di .................................) il .................................................; Codice Fiscale 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</w:t>
      </w:r>
    </w:p>
    <w:p w14:paraId="14D5F93E" w14:textId="77777777" w:rsidR="007705A0" w:rsidRDefault="005F627C">
      <w:pPr>
        <w:widowControl w:val="0"/>
        <w:spacing w:after="360" w:line="240" w:lineRule="auto"/>
        <w:ind w:left="278" w:hanging="278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>c)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essere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cittadin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.........................................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(indicare la nazionalità di appa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rtenenza)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14D5F93F" w14:textId="77777777" w:rsidR="007705A0" w:rsidRDefault="005F627C">
      <w:pPr>
        <w:widowControl w:val="0"/>
        <w:spacing w:after="40" w:line="240" w:lineRule="auto"/>
        <w:ind w:left="278" w:hanging="278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>d)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iscritt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nelle liste elettorali del Comune di 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 (prov. di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)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(la dichiarazione va resa dalle sole candidate e dai soli candidati di cittadinanza italiana);</w:t>
      </w:r>
    </w:p>
    <w:p w14:paraId="14D5F940" w14:textId="77777777" w:rsidR="007705A0" w:rsidRDefault="005F627C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14D5F941" w14:textId="77777777" w:rsidR="007705A0" w:rsidRDefault="005F627C">
      <w:pPr>
        <w:widowControl w:val="0"/>
        <w:spacing w:after="360" w:line="240" w:lineRule="auto"/>
        <w:ind w:left="278" w:hanging="278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non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iscritt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nelle liste elettorali per </w:t>
      </w:r>
      <w:r>
        <w:rPr>
          <w:rFonts w:eastAsia="Times New Roman" w:cs="Calibri"/>
          <w:kern w:val="0"/>
          <w:sz w:val="20"/>
          <w:szCs w:val="20"/>
          <w:lang w:eastAsia="it-IT"/>
        </w:rPr>
        <w:t>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(la dichiarazione va resa dalle sole candidate e dai soli candidati di cittadinanza italiana);</w:t>
      </w:r>
    </w:p>
    <w:p w14:paraId="14D5F942" w14:textId="77777777" w:rsidR="007705A0" w:rsidRDefault="005F627C">
      <w:pPr>
        <w:widowControl w:val="0"/>
        <w:spacing w:after="360" w:line="240" w:lineRule="auto"/>
        <w:ind w:left="278" w:hanging="278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>e)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di essere nella seguente posizione rispetto agli obblighi militari …………………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 xml:space="preserve">(la dichiarazione va resa dai soli candidati di cittadinanza italiana,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soggetti a tale obbligo)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; </w:t>
      </w:r>
    </w:p>
    <w:p w14:paraId="14D5F943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f)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>di essere in possesso della laurea in 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…………………, conseguita il …………………….., presso …………………………….., con votazione …………………….. ; </w:t>
      </w:r>
    </w:p>
    <w:p w14:paraId="14D5F944" w14:textId="77777777" w:rsidR="007705A0" w:rsidRDefault="007705A0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45" w14:textId="77777777" w:rsidR="007705A0" w:rsidRDefault="005F627C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b/>
          <w:i/>
          <w:iCs/>
          <w:kern w:val="0"/>
          <w:sz w:val="20"/>
          <w:szCs w:val="20"/>
          <w:lang w:eastAsia="it-IT"/>
        </w:rPr>
      </w:pPr>
      <w:r>
        <w:rPr>
          <w:rFonts w:eastAsia="Times New Roman" w:cs="Calibri"/>
          <w:b/>
          <w:i/>
          <w:iCs/>
          <w:kern w:val="0"/>
          <w:sz w:val="20"/>
          <w:szCs w:val="20"/>
          <w:lang w:eastAsia="it-IT"/>
        </w:rPr>
        <w:t>nel caso in cui il titolo di studio sia stato conseguito in uno Stato estero</w:t>
      </w:r>
    </w:p>
    <w:p w14:paraId="14D5F946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 di aver ottenuto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 il riconoscimento di equivalenza previsto dall'art. 38 del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D.Lgs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30 marzo 2001, n. 165, come risulta dalla seguente documentazione allegata alla presente domanda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..............................................................................................</w:t>
      </w:r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................................. ;</w:t>
      </w:r>
      <w:proofErr w:type="gramEnd"/>
    </w:p>
    <w:p w14:paraId="14D5F947" w14:textId="77777777" w:rsidR="007705A0" w:rsidRDefault="005F627C">
      <w:pPr>
        <w:widowControl w:val="0"/>
        <w:spacing w:after="40" w:line="240" w:lineRule="auto"/>
        <w:ind w:left="278" w:hanging="278"/>
        <w:jc w:val="center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 </w:t>
      </w:r>
      <w:r>
        <w:rPr>
          <w:rFonts w:eastAsia="Times New Roman" w:cs="Calibri"/>
          <w:i/>
          <w:iCs/>
          <w:kern w:val="0"/>
          <w:sz w:val="20"/>
          <w:szCs w:val="20"/>
          <w:lang w:eastAsia="it-IT"/>
        </w:rPr>
        <w:t>oppure</w:t>
      </w:r>
    </w:p>
    <w:p w14:paraId="14D5F948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di aver presentato domanda per il riconoscimento di equivalenza previsto dall'art. 38 del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D.Lgs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30 marzo 2001, n. 165, come risulta dalla seguente documentazione allegata alla presente domanda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.................</w:t>
      </w:r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............................................ ;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</w:t>
      </w:r>
    </w:p>
    <w:p w14:paraId="14D5F949" w14:textId="77777777" w:rsidR="007705A0" w:rsidRDefault="005F627C">
      <w:pPr>
        <w:widowControl w:val="0"/>
        <w:spacing w:after="12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g)  di aver svolto attività professionale o di ricerca in …………………… presso …………………………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., con </w:t>
      </w:r>
      <w:r>
        <w:rPr>
          <w:rFonts w:eastAsia="Times New Roman" w:cs="Calibri"/>
          <w:kern w:val="0"/>
          <w:sz w:val="20"/>
          <w:szCs w:val="20"/>
          <w:lang w:eastAsia="it-IT"/>
        </w:rPr>
        <w:lastRenderedPageBreak/>
        <w:t>qualifica di ……………….., nel periodo dal …………………….. al ……………………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; </w:t>
      </w:r>
    </w:p>
    <w:p w14:paraId="14D5F94A" w14:textId="77777777" w:rsidR="007705A0" w:rsidRDefault="005F627C">
      <w:pPr>
        <w:widowControl w:val="0"/>
        <w:spacing w:after="120" w:line="276" w:lineRule="auto"/>
        <w:jc w:val="both"/>
      </w:pPr>
      <w:r>
        <w:rPr>
          <w:rFonts w:eastAsia="Times New Roman" w:cs="Calibri"/>
          <w:i/>
          <w:iCs/>
          <w:kern w:val="0"/>
          <w:sz w:val="20"/>
          <w:szCs w:val="20"/>
          <w:lang w:eastAsia="it-IT"/>
        </w:rPr>
        <w:t>(aggiungere altri campi se si vogliono indicare</w:t>
      </w:r>
      <w:r>
        <w:rPr>
          <w:rFonts w:eastAsia="Times New Roman" w:cs="Calibri"/>
          <w:i/>
          <w:iCs/>
          <w:kern w:val="0"/>
          <w:sz w:val="20"/>
          <w:szCs w:val="20"/>
          <w:lang w:eastAsia="it-IT"/>
        </w:rPr>
        <w:t xml:space="preserve"> più attività)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; </w:t>
      </w:r>
    </w:p>
    <w:p w14:paraId="14D5F94B" w14:textId="77777777" w:rsidR="007705A0" w:rsidRDefault="007705A0">
      <w:pPr>
        <w:widowControl w:val="0"/>
        <w:spacing w:after="120" w:line="276" w:lineRule="auto"/>
        <w:ind w:left="270" w:hanging="18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4C" w14:textId="77777777" w:rsidR="007705A0" w:rsidRDefault="005F627C">
      <w:pPr>
        <w:widowControl w:val="0"/>
        <w:spacing w:after="4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h) di non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destituit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o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dispensat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dall'impiego presso una pubblica amministrazione, né di essere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dichiarat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decadut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da un impiego statale, né di essere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licenziat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... da una pubblica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amministrazione in applicazione delle normative sanzionatorie di cui ai relativi Contratti Collettivi Nazionali di Lavoro, né di essere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interdett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..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dai pubblici uffici in base a sentenza passata in giudicato; (la dichiarazione va resa anche in assen</w:t>
      </w:r>
      <w:r>
        <w:rPr>
          <w:rFonts w:eastAsia="Times New Roman" w:cs="Calibri"/>
          <w:kern w:val="0"/>
          <w:sz w:val="20"/>
          <w:szCs w:val="20"/>
          <w:lang w:eastAsia="it-IT"/>
        </w:rPr>
        <w:t>za di rapporti di pubblico impiego);</w:t>
      </w:r>
    </w:p>
    <w:p w14:paraId="14D5F94D" w14:textId="77777777" w:rsidR="007705A0" w:rsidRDefault="007705A0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</w:p>
    <w:p w14:paraId="14D5F94E" w14:textId="77777777" w:rsidR="007705A0" w:rsidRDefault="005F627C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</w:p>
    <w:p w14:paraId="14D5F94F" w14:textId="77777777" w:rsidR="007705A0" w:rsidRDefault="005F627C">
      <w:pPr>
        <w:widowControl w:val="0"/>
        <w:spacing w:after="360" w:line="240" w:lineRule="auto"/>
        <w:ind w:left="284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essere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stat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destituit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,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dispensat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….,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decadut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…. o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licenziat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….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interdett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 con provvedimento ………………………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14D5F950" w14:textId="77777777" w:rsidR="007705A0" w:rsidRDefault="005F627C">
      <w:pPr>
        <w:widowControl w:val="0"/>
        <w:numPr>
          <w:ilvl w:val="0"/>
          <w:numId w:val="1"/>
        </w:numPr>
        <w:spacing w:after="360" w:line="240" w:lineRule="auto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non aver riportato condanne penali; </w:t>
      </w:r>
    </w:p>
    <w:p w14:paraId="14D5F951" w14:textId="77777777" w:rsidR="007705A0" w:rsidRDefault="005F627C">
      <w:pPr>
        <w:widowControl w:val="0"/>
        <w:spacing w:before="240" w:after="360" w:line="240" w:lineRule="auto"/>
        <w:ind w:left="108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14D5F952" w14:textId="77777777" w:rsidR="007705A0" w:rsidRDefault="005F627C">
      <w:pPr>
        <w:widowControl w:val="0"/>
        <w:spacing w:before="240" w:after="360" w:line="240" w:lineRule="auto"/>
        <w:ind w:left="634"/>
        <w:contextualSpacing/>
        <w:jc w:val="center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aver riportato le seguenti condanne penali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................................................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(indicare gli estremi delle relative sentenze, anche se sia stata concessa amnistia, condono, indulto o perdono giudiziale)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14D5F953" w14:textId="77777777" w:rsidR="007705A0" w:rsidRDefault="005F627C">
      <w:pPr>
        <w:widowControl w:val="0"/>
        <w:spacing w:after="120" w:line="240" w:lineRule="auto"/>
        <w:ind w:left="360" w:right="17"/>
        <w:jc w:val="center"/>
        <w:rPr>
          <w:rFonts w:eastAsia="Times New Roman" w:cs="Calibri"/>
          <w:b/>
          <w:kern w:val="0"/>
          <w:sz w:val="20"/>
          <w:szCs w:val="20"/>
          <w:lang w:eastAsia="it-IT"/>
        </w:rPr>
      </w:pPr>
      <w:r>
        <w:rPr>
          <w:rFonts w:eastAsia="Times New Roman" w:cs="Calibri"/>
          <w:b/>
          <w:kern w:val="0"/>
          <w:sz w:val="20"/>
          <w:szCs w:val="20"/>
          <w:lang w:eastAsia="it-IT"/>
        </w:rPr>
        <w:t>se la cittadinanza è diversa da quella italiana:</w:t>
      </w:r>
    </w:p>
    <w:p w14:paraId="14D5F954" w14:textId="77777777" w:rsidR="007705A0" w:rsidRDefault="005F627C">
      <w:pPr>
        <w:widowControl w:val="0"/>
        <w:spacing w:after="80" w:line="240" w:lineRule="auto"/>
        <w:ind w:right="17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j)    di godere dei diritti civil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i e politici nello Stato di appartenenza o di provenienza; </w:t>
      </w:r>
    </w:p>
    <w:p w14:paraId="14D5F955" w14:textId="77777777" w:rsidR="007705A0" w:rsidRDefault="005F627C">
      <w:pPr>
        <w:widowControl w:val="0"/>
        <w:spacing w:after="40" w:line="240" w:lineRule="auto"/>
        <w:ind w:left="278" w:hanging="278"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 xml:space="preserve">ovvero </w:t>
      </w:r>
    </w:p>
    <w:p w14:paraId="14D5F956" w14:textId="77777777" w:rsidR="007705A0" w:rsidRDefault="005F627C">
      <w:pPr>
        <w:widowControl w:val="0"/>
        <w:spacing w:after="360" w:line="240" w:lineRule="auto"/>
        <w:ind w:left="284" w:right="17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kern w:val="0"/>
          <w:sz w:val="20"/>
          <w:szCs w:val="20"/>
          <w:lang w:eastAsia="it-IT"/>
        </w:rPr>
        <w:t>di non godere dei diritti civili e politici nello Stato di appartenenza o di provenienza per i seguenti motivi……………………………;</w:t>
      </w:r>
    </w:p>
    <w:p w14:paraId="14D5F957" w14:textId="77777777" w:rsidR="007705A0" w:rsidRDefault="005F627C">
      <w:pPr>
        <w:widowControl w:val="0"/>
        <w:spacing w:after="40" w:line="300" w:lineRule="atLeast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k) di avere adeguata conoscenza della lingua italiana.</w:t>
      </w:r>
    </w:p>
    <w:p w14:paraId="14D5F958" w14:textId="77777777" w:rsidR="007705A0" w:rsidRDefault="007705A0">
      <w:pPr>
        <w:widowControl w:val="0"/>
        <w:spacing w:after="40" w:line="300" w:lineRule="atLeast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59" w14:textId="77777777" w:rsidR="007705A0" w:rsidRDefault="005F627C">
      <w:pPr>
        <w:widowControl w:val="0"/>
        <w:spacing w:after="80" w:line="240" w:lineRule="auto"/>
        <w:ind w:right="17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….. </w:t>
      </w:r>
      <w:proofErr w:type="spellStart"/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sottoscritt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>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 dichiara inoltre:</w:t>
      </w:r>
    </w:p>
    <w:p w14:paraId="14D5F95A" w14:textId="77777777" w:rsidR="007705A0" w:rsidRDefault="005F627C">
      <w:pPr>
        <w:widowControl w:val="0"/>
        <w:numPr>
          <w:ilvl w:val="0"/>
          <w:numId w:val="2"/>
        </w:numPr>
        <w:spacing w:before="120" w:after="80" w:line="240" w:lineRule="auto"/>
        <w:ind w:right="17"/>
        <w:contextualSpacing/>
        <w:jc w:val="both"/>
        <w:rPr>
          <w:rFonts w:eastAsia="AppleGothic" w:cs="Calibri"/>
          <w:kern w:val="0"/>
          <w:sz w:val="20"/>
          <w:szCs w:val="20"/>
          <w:lang w:eastAsia="it-IT"/>
        </w:rPr>
      </w:pPr>
      <w:r>
        <w:rPr>
          <w:rFonts w:eastAsia="AppleGothic" w:cs="Calibri"/>
          <w:kern w:val="0"/>
          <w:sz w:val="20"/>
          <w:szCs w:val="20"/>
          <w:lang w:eastAsia="it-IT"/>
        </w:rPr>
        <w:t>di non essere dipendente INFN</w:t>
      </w:r>
    </w:p>
    <w:p w14:paraId="14D5F95B" w14:textId="77777777" w:rsidR="007705A0" w:rsidRDefault="005F627C">
      <w:pPr>
        <w:widowControl w:val="0"/>
        <w:spacing w:before="120" w:after="80" w:line="240" w:lineRule="auto"/>
        <w:ind w:left="630" w:right="17"/>
        <w:contextualSpacing/>
        <w:jc w:val="center"/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  <w:r>
        <w:rPr>
          <w:rFonts w:eastAsia="AppleGothic" w:cs="Calibri"/>
          <w:kern w:val="0"/>
          <w:sz w:val="20"/>
          <w:szCs w:val="20"/>
          <w:lang w:eastAsia="it-IT"/>
        </w:rPr>
        <w:br/>
      </w:r>
    </w:p>
    <w:p w14:paraId="14D5F95C" w14:textId="77777777" w:rsidR="007705A0" w:rsidRDefault="005F627C">
      <w:pPr>
        <w:widowControl w:val="0"/>
        <w:spacing w:before="120" w:after="80" w:line="240" w:lineRule="auto"/>
        <w:ind w:left="630" w:right="17"/>
        <w:contextualSpacing/>
      </w:pPr>
      <w:r>
        <w:rPr>
          <w:rFonts w:eastAsia="AppleGothic" w:cs="Calibri"/>
          <w:kern w:val="0"/>
          <w:sz w:val="20"/>
          <w:szCs w:val="20"/>
          <w:lang w:eastAsia="it-IT"/>
        </w:rPr>
        <w:t xml:space="preserve">di prestare servizio presso l’INFN dal ……. </w:t>
      </w:r>
      <w:r>
        <w:rPr>
          <w:rFonts w:eastAsia="AppleGothic" w:cs="Calibri"/>
          <w:i/>
          <w:kern w:val="0"/>
          <w:sz w:val="20"/>
          <w:szCs w:val="20"/>
          <w:lang w:eastAsia="it-IT"/>
        </w:rPr>
        <w:t>(specificare la sede di lavoro, la tipologia del rapporto di lavoro, il profilo professionale e il livello di inquadramento)</w:t>
      </w:r>
      <w:r>
        <w:rPr>
          <w:rFonts w:eastAsia="AppleGothic" w:cs="Calibri"/>
          <w:kern w:val="0"/>
          <w:sz w:val="20"/>
          <w:szCs w:val="20"/>
          <w:lang w:eastAsia="it-IT"/>
        </w:rPr>
        <w:t>;</w:t>
      </w:r>
    </w:p>
    <w:p w14:paraId="14D5F95D" w14:textId="77777777" w:rsidR="007705A0" w:rsidRDefault="005F627C">
      <w:pPr>
        <w:widowControl w:val="0"/>
        <w:spacing w:after="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14D5F95E" w14:textId="77777777" w:rsidR="007705A0" w:rsidRDefault="005F627C">
      <w:pPr>
        <w:widowControl w:val="0"/>
        <w:spacing w:after="360" w:line="240" w:lineRule="auto"/>
        <w:ind w:left="709" w:right="17"/>
      </w:pPr>
      <w:r>
        <w:rPr>
          <w:rFonts w:eastAsia="AppleGothic" w:cs="Calibri"/>
          <w:kern w:val="0"/>
          <w:sz w:val="20"/>
          <w:szCs w:val="20"/>
          <w:lang w:eastAsia="it-IT"/>
        </w:rPr>
        <w:br/>
      </w:r>
      <w:r>
        <w:rPr>
          <w:rFonts w:eastAsia="AppleGothic" w:cs="Calibri"/>
          <w:kern w:val="0"/>
          <w:sz w:val="20"/>
          <w:szCs w:val="20"/>
          <w:lang w:eastAsia="it-IT"/>
        </w:rPr>
        <w:t xml:space="preserve">di </w:t>
      </w:r>
      <w:r>
        <w:rPr>
          <w:rFonts w:eastAsia="AppleGothic" w:cs="Calibri"/>
          <w:kern w:val="0"/>
          <w:sz w:val="20"/>
          <w:szCs w:val="20"/>
          <w:lang w:eastAsia="it-IT"/>
        </w:rPr>
        <w:t>aver prestato servizio presso l’INFN dal …</w:t>
      </w:r>
      <w:proofErr w:type="gramStart"/>
      <w:r>
        <w:rPr>
          <w:rFonts w:eastAsia="AppleGothic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AppleGothic" w:cs="Calibri"/>
          <w:kern w:val="0"/>
          <w:sz w:val="20"/>
          <w:szCs w:val="20"/>
          <w:lang w:eastAsia="it-IT"/>
        </w:rPr>
        <w:t xml:space="preserve">. al ……….  </w:t>
      </w:r>
      <w:r>
        <w:rPr>
          <w:rFonts w:eastAsia="AppleGothic" w:cs="Calibri"/>
          <w:i/>
          <w:kern w:val="0"/>
          <w:sz w:val="20"/>
          <w:szCs w:val="20"/>
          <w:lang w:eastAsia="it-IT"/>
        </w:rPr>
        <w:t>(specificare la sede di lavoro, la tipologia del rapporto di lavoro, il profilo professionale e il livello di inquadramento)</w:t>
      </w:r>
      <w:r>
        <w:rPr>
          <w:rFonts w:eastAsia="AppleGothic" w:cs="Calibri"/>
          <w:kern w:val="0"/>
          <w:sz w:val="20"/>
          <w:szCs w:val="20"/>
          <w:lang w:eastAsia="it-IT"/>
        </w:rPr>
        <w:t>;</w:t>
      </w:r>
    </w:p>
    <w:p w14:paraId="14D5F95F" w14:textId="77777777" w:rsidR="007705A0" w:rsidRDefault="005F627C">
      <w:pPr>
        <w:widowControl w:val="0"/>
        <w:numPr>
          <w:ilvl w:val="0"/>
          <w:numId w:val="2"/>
        </w:numPr>
        <w:tabs>
          <w:tab w:val="left" w:pos="-11"/>
        </w:tabs>
        <w:spacing w:after="0" w:line="276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non appartenere alle categorie protette della L. 68/99; </w:t>
      </w:r>
    </w:p>
    <w:p w14:paraId="14D5F960" w14:textId="77777777" w:rsidR="007705A0" w:rsidRDefault="007705A0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61" w14:textId="77777777" w:rsidR="007705A0" w:rsidRDefault="005F627C">
      <w:pPr>
        <w:widowControl w:val="0"/>
        <w:spacing w:before="240" w:after="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14D5F962" w14:textId="77777777" w:rsidR="007705A0" w:rsidRDefault="007705A0">
      <w:pPr>
        <w:widowControl w:val="0"/>
        <w:spacing w:before="240" w:after="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</w:p>
    <w:p w14:paraId="14D5F963" w14:textId="77777777" w:rsidR="007705A0" w:rsidRDefault="005F627C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appartenere alle categorie protette della L. 68/99 e di essere invalido con una percentuale pari al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, tipologia: …….…..…, certificato n° ……… rilasciato in data ……..… da …………………….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lastRenderedPageBreak/>
        <w:t>(specificare: struttura sanitaria – Azienda Sanitaria Locale – INPS)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; </w:t>
      </w:r>
    </w:p>
    <w:p w14:paraId="14D5F964" w14:textId="77777777" w:rsidR="007705A0" w:rsidRDefault="007705A0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65" w14:textId="77777777" w:rsidR="007705A0" w:rsidRDefault="005F627C">
      <w:pPr>
        <w:widowControl w:val="0"/>
        <w:numPr>
          <w:ilvl w:val="0"/>
          <w:numId w:val="2"/>
        </w:numPr>
        <w:tabs>
          <w:tab w:val="left" w:pos="-11"/>
        </w:tabs>
        <w:spacing w:after="0" w:line="276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di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 non essere iscritto all’elenco di cui all’art. 8 della L. 68/99; </w:t>
      </w:r>
    </w:p>
    <w:p w14:paraId="14D5F966" w14:textId="77777777" w:rsidR="007705A0" w:rsidRDefault="007705A0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67" w14:textId="77777777" w:rsidR="007705A0" w:rsidRDefault="005F627C">
      <w:pPr>
        <w:widowControl w:val="0"/>
        <w:spacing w:after="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br/>
      </w:r>
    </w:p>
    <w:p w14:paraId="14D5F968" w14:textId="77777777" w:rsidR="007705A0" w:rsidRDefault="005F627C">
      <w:pPr>
        <w:widowControl w:val="0"/>
        <w:tabs>
          <w:tab w:val="left" w:pos="709"/>
        </w:tabs>
        <w:spacing w:after="0" w:line="276" w:lineRule="auto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di essere iscritto all’elenco di cui all’art. 8 della L. 68/99 (come da certificato allegato);</w:t>
      </w:r>
    </w:p>
    <w:p w14:paraId="14D5F969" w14:textId="77777777" w:rsidR="007705A0" w:rsidRDefault="007705A0">
      <w:pPr>
        <w:widowControl w:val="0"/>
        <w:tabs>
          <w:tab w:val="left" w:pos="709"/>
        </w:tabs>
        <w:spacing w:after="0" w:line="276" w:lineRule="auto"/>
        <w:ind w:left="638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6A" w14:textId="77777777" w:rsidR="007705A0" w:rsidRDefault="005F627C">
      <w:pPr>
        <w:widowControl w:val="0"/>
        <w:numPr>
          <w:ilvl w:val="0"/>
          <w:numId w:val="2"/>
        </w:numPr>
        <w:spacing w:before="360" w:after="360" w:line="240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di non avere necessità di ausili o tempi aggiuntivi;</w:t>
      </w:r>
      <w:r>
        <w:rPr>
          <w:rFonts w:eastAsia="Times New Roman" w:cs="Calibri"/>
          <w:kern w:val="0"/>
          <w:sz w:val="20"/>
          <w:szCs w:val="20"/>
          <w:lang w:eastAsia="it-IT"/>
        </w:rPr>
        <w:br/>
      </w:r>
    </w:p>
    <w:p w14:paraId="14D5F96B" w14:textId="77777777" w:rsidR="007705A0" w:rsidRDefault="005F627C">
      <w:pPr>
        <w:widowControl w:val="0"/>
        <w:spacing w:before="600" w:after="240" w:line="240" w:lineRule="exact"/>
        <w:ind w:left="720"/>
        <w:contextualSpacing/>
        <w:jc w:val="center"/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  <w:r>
        <w:rPr>
          <w:rFonts w:eastAsia="Times New Roman" w:cs="Calibri"/>
          <w:kern w:val="0"/>
          <w:sz w:val="20"/>
          <w:szCs w:val="20"/>
          <w:lang w:eastAsia="it-IT"/>
        </w:rPr>
        <w:br/>
      </w:r>
    </w:p>
    <w:p w14:paraId="14D5F96C" w14:textId="77777777" w:rsidR="007705A0" w:rsidRDefault="005F627C">
      <w:pPr>
        <w:widowControl w:val="0"/>
        <w:spacing w:before="600" w:after="240" w:line="240" w:lineRule="exact"/>
        <w:ind w:left="720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avere </w:t>
      </w:r>
      <w:r>
        <w:rPr>
          <w:rFonts w:eastAsia="Times New Roman" w:cs="Calibri"/>
          <w:kern w:val="0"/>
          <w:sz w:val="20"/>
          <w:szCs w:val="20"/>
          <w:lang w:eastAsia="it-IT"/>
        </w:rPr>
        <w:t>necessità dei seguenti ausili ................................................. ovvero dei seguenti tempi aggiuntivi 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……………… per sostenere le prove di esame, come indicato nel certificato allegato alla presente domanda;</w:t>
      </w:r>
    </w:p>
    <w:p w14:paraId="14D5F96D" w14:textId="77777777" w:rsidR="007705A0" w:rsidRDefault="007705A0">
      <w:pPr>
        <w:widowControl w:val="0"/>
        <w:spacing w:before="600" w:after="240" w:line="240" w:lineRule="exact"/>
        <w:ind w:left="720"/>
        <w:contextualSpacing/>
        <w:jc w:val="both"/>
        <w:rPr>
          <w:rFonts w:eastAsia="Times New Roman" w:cs="Calibri"/>
          <w:i/>
          <w:kern w:val="0"/>
          <w:sz w:val="20"/>
          <w:szCs w:val="20"/>
          <w:lang w:eastAsia="it-IT"/>
        </w:rPr>
      </w:pPr>
    </w:p>
    <w:p w14:paraId="14D5F96E" w14:textId="77777777" w:rsidR="007705A0" w:rsidRDefault="005F627C">
      <w:pPr>
        <w:widowControl w:val="0"/>
        <w:numPr>
          <w:ilvl w:val="0"/>
          <w:numId w:val="2"/>
        </w:numPr>
        <w:tabs>
          <w:tab w:val="left" w:pos="-436"/>
        </w:tabs>
        <w:spacing w:after="360" w:line="276" w:lineRule="auto"/>
        <w:jc w:val="both"/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possedere i seguenti titoli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preferenza previsti dall’art. 5 del DPR 487/1994, e successive modificazioni e integrazioni ................................................................... </w:t>
      </w:r>
      <w:r>
        <w:rPr>
          <w:rFonts w:eastAsia="Times New Roman" w:cs="Calibri"/>
          <w:i/>
          <w:kern w:val="0"/>
          <w:sz w:val="20"/>
          <w:szCs w:val="20"/>
          <w:lang w:eastAsia="it-IT"/>
        </w:rPr>
        <w:t>(indicare la tipologia)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14D5F96F" w14:textId="77777777" w:rsidR="007705A0" w:rsidRDefault="005F627C">
      <w:pPr>
        <w:widowControl w:val="0"/>
        <w:numPr>
          <w:ilvl w:val="0"/>
          <w:numId w:val="2"/>
        </w:numPr>
        <w:tabs>
          <w:tab w:val="left" w:pos="-436"/>
        </w:tabs>
        <w:spacing w:after="36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n. 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 figli;</w:t>
      </w:r>
    </w:p>
    <w:p w14:paraId="14D5F970" w14:textId="77777777" w:rsidR="007705A0" w:rsidRDefault="005F627C">
      <w:pPr>
        <w:widowControl w:val="0"/>
        <w:numPr>
          <w:ilvl w:val="0"/>
          <w:numId w:val="2"/>
        </w:numPr>
        <w:tabs>
          <w:tab w:val="left" w:pos="-436"/>
        </w:tabs>
        <w:spacing w:after="36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di aver prestato lodevole servizio presso </w:t>
      </w:r>
      <w:r>
        <w:rPr>
          <w:rFonts w:eastAsia="Times New Roman" w:cs="Calibri"/>
          <w:kern w:val="0"/>
          <w:sz w:val="20"/>
          <w:szCs w:val="20"/>
          <w:lang w:eastAsia="it-IT"/>
        </w:rPr>
        <w:t>pubbliche amministrazioni (dichiarare solo in caso di possesso del titolo);</w:t>
      </w:r>
    </w:p>
    <w:p w14:paraId="14D5F971" w14:textId="77777777" w:rsidR="007705A0" w:rsidRDefault="005F627C">
      <w:pPr>
        <w:widowControl w:val="0"/>
        <w:numPr>
          <w:ilvl w:val="0"/>
          <w:numId w:val="2"/>
        </w:numPr>
        <w:spacing w:before="120" w:after="120" w:line="240" w:lineRule="auto"/>
        <w:ind w:right="14"/>
        <w:contextualSpacing/>
        <w:jc w:val="both"/>
      </w:pPr>
      <w:r>
        <w:rPr>
          <w:rFonts w:eastAsia="AppleGothic" w:cs="Calibri"/>
          <w:kern w:val="0"/>
          <w:sz w:val="20"/>
          <w:szCs w:val="20"/>
          <w:lang w:eastAsia="it-IT"/>
        </w:rPr>
        <w:t xml:space="preserve">di non essere parente entro il quarto grado ovvero affine entro il secondo grado ovvero coniuge ovvero unito da unione civile ovvero convivente da almeno due anni di un dipendente </w:t>
      </w:r>
      <w:r>
        <w:rPr>
          <w:rFonts w:eastAsia="AppleGothic" w:cs="Calibri"/>
          <w:kern w:val="0"/>
          <w:sz w:val="20"/>
          <w:szCs w:val="20"/>
          <w:lang w:eastAsia="it-IT"/>
        </w:rPr>
        <w:t>o associato con incarico di ricerca nella Struttura presso la quale è aperta la procedura concorsuale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14D5F972" w14:textId="77777777" w:rsidR="007705A0" w:rsidRDefault="007705A0">
      <w:pPr>
        <w:widowControl w:val="0"/>
        <w:spacing w:before="240" w:after="24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</w:p>
    <w:p w14:paraId="14D5F973" w14:textId="77777777" w:rsidR="007705A0" w:rsidRDefault="005F627C">
      <w:pPr>
        <w:widowControl w:val="0"/>
        <w:spacing w:before="120" w:after="120" w:line="240" w:lineRule="auto"/>
        <w:ind w:left="720"/>
        <w:contextualSpacing/>
        <w:jc w:val="center"/>
        <w:rPr>
          <w:rFonts w:eastAsia="Times New Roman" w:cs="Calibri"/>
          <w:i/>
          <w:kern w:val="0"/>
          <w:sz w:val="20"/>
          <w:szCs w:val="20"/>
          <w:lang w:eastAsia="it-IT"/>
        </w:rPr>
      </w:pPr>
      <w:r>
        <w:rPr>
          <w:rFonts w:eastAsia="Times New Roman" w:cs="Calibri"/>
          <w:i/>
          <w:kern w:val="0"/>
          <w:sz w:val="20"/>
          <w:szCs w:val="20"/>
          <w:lang w:eastAsia="it-IT"/>
        </w:rPr>
        <w:t>ovvero</w:t>
      </w:r>
    </w:p>
    <w:p w14:paraId="14D5F974" w14:textId="77777777" w:rsidR="007705A0" w:rsidRDefault="005F627C">
      <w:pPr>
        <w:widowControl w:val="0"/>
        <w:spacing w:before="120" w:after="360" w:line="240" w:lineRule="auto"/>
        <w:ind w:left="720" w:right="17"/>
        <w:jc w:val="both"/>
      </w:pPr>
      <w:r>
        <w:rPr>
          <w:rFonts w:eastAsia="AppleGothic" w:cs="Calibri"/>
          <w:kern w:val="0"/>
          <w:sz w:val="20"/>
          <w:szCs w:val="20"/>
          <w:lang w:eastAsia="it-IT"/>
        </w:rPr>
        <w:br/>
      </w:r>
      <w:r>
        <w:rPr>
          <w:rFonts w:eastAsia="AppleGothic" w:cs="Calibri"/>
          <w:kern w:val="0"/>
          <w:sz w:val="20"/>
          <w:szCs w:val="20"/>
          <w:lang w:eastAsia="it-IT"/>
        </w:rPr>
        <w:t>di essere parente entro il quarto grado ovvero affine entro il secondo grado ovvero coniuge ovvero unito da unione civile ovvero convivente da a</w:t>
      </w:r>
      <w:r>
        <w:rPr>
          <w:rFonts w:eastAsia="AppleGothic" w:cs="Calibri"/>
          <w:kern w:val="0"/>
          <w:sz w:val="20"/>
          <w:szCs w:val="20"/>
          <w:lang w:eastAsia="it-IT"/>
        </w:rPr>
        <w:t>lmeno due anni di un dipendente o associato con incarico di ricerca nella Struttura presso la quale è aperta la procedura concorsuale</w:t>
      </w:r>
      <w:r>
        <w:rPr>
          <w:rFonts w:eastAsia="Times New Roman" w:cs="Calibri"/>
          <w:kern w:val="0"/>
          <w:sz w:val="20"/>
          <w:szCs w:val="20"/>
          <w:lang w:eastAsia="it-IT"/>
        </w:rPr>
        <w:t>;</w:t>
      </w:r>
    </w:p>
    <w:p w14:paraId="14D5F975" w14:textId="77777777" w:rsidR="007705A0" w:rsidRDefault="005F627C">
      <w:pPr>
        <w:widowControl w:val="0"/>
        <w:numPr>
          <w:ilvl w:val="0"/>
          <w:numId w:val="2"/>
        </w:numPr>
        <w:tabs>
          <w:tab w:val="left" w:pos="-436"/>
        </w:tabs>
        <w:spacing w:after="0" w:line="276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di possedere i seguenti ulteriori documenti ritenuti utili ai fini della valutazione (es. lettere di referenza):</w:t>
      </w:r>
    </w:p>
    <w:p w14:paraId="14D5F976" w14:textId="77777777" w:rsidR="007705A0" w:rsidRDefault="005F627C">
      <w:pPr>
        <w:spacing w:after="0" w:line="240" w:lineRule="auto"/>
        <w:ind w:left="720"/>
        <w:contextualSpacing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……………………</w:t>
      </w:r>
      <w:r>
        <w:rPr>
          <w:rFonts w:eastAsia="Times New Roman" w:cs="Calibri"/>
          <w:kern w:val="0"/>
          <w:sz w:val="20"/>
          <w:szCs w:val="20"/>
          <w:lang w:eastAsia="it-IT"/>
        </w:rPr>
        <w:t>………………….</w:t>
      </w:r>
    </w:p>
    <w:p w14:paraId="14D5F977" w14:textId="77777777" w:rsidR="007705A0" w:rsidRDefault="005F627C">
      <w:pPr>
        <w:spacing w:after="360" w:line="240" w:lineRule="auto"/>
        <w:ind w:left="720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……………………………………….</w:t>
      </w:r>
    </w:p>
    <w:p w14:paraId="14D5F978" w14:textId="77777777" w:rsidR="007705A0" w:rsidRDefault="005F627C">
      <w:pPr>
        <w:widowControl w:val="0"/>
        <w:numPr>
          <w:ilvl w:val="0"/>
          <w:numId w:val="2"/>
        </w:numPr>
        <w:tabs>
          <w:tab w:val="left" w:pos="-436"/>
        </w:tabs>
        <w:spacing w:after="36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che tutte le informazioni contenute nel curriculum, allegato alla domanda di partecipazione al concorso, corrispondono a verità;</w:t>
      </w:r>
    </w:p>
    <w:p w14:paraId="14D5F979" w14:textId="77777777" w:rsidR="007705A0" w:rsidRDefault="005F627C">
      <w:pPr>
        <w:widowControl w:val="0"/>
        <w:numPr>
          <w:ilvl w:val="0"/>
          <w:numId w:val="2"/>
        </w:numPr>
        <w:tabs>
          <w:tab w:val="left" w:pos="-436"/>
        </w:tabs>
        <w:spacing w:after="0" w:line="276" w:lineRule="auto"/>
        <w:contextualSpacing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che le copie della documentazione allegate alla domanda sono conformi agli originali.</w:t>
      </w:r>
    </w:p>
    <w:p w14:paraId="14D5F97A" w14:textId="77777777" w:rsidR="007705A0" w:rsidRDefault="007705A0">
      <w:pPr>
        <w:widowControl w:val="0"/>
        <w:tabs>
          <w:tab w:val="left" w:pos="284"/>
        </w:tabs>
        <w:spacing w:after="0" w:line="276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7B" w14:textId="77777777" w:rsidR="007705A0" w:rsidRDefault="005F627C">
      <w:pPr>
        <w:widowControl w:val="0"/>
        <w:spacing w:after="40" w:line="240" w:lineRule="auto"/>
        <w:ind w:left="450" w:firstLine="709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Tutte le </w:t>
      </w:r>
      <w:r>
        <w:rPr>
          <w:rFonts w:eastAsia="Times New Roman" w:cs="Calibri"/>
          <w:kern w:val="0"/>
          <w:sz w:val="20"/>
          <w:szCs w:val="20"/>
          <w:lang w:eastAsia="it-IT"/>
        </w:rPr>
        <w:t>comunicazioni relative al concorso dovranno essere inoltrate al seguente indirizzo:</w:t>
      </w:r>
    </w:p>
    <w:p w14:paraId="14D5F97C" w14:textId="77777777" w:rsidR="007705A0" w:rsidRDefault="005F627C">
      <w:pPr>
        <w:widowControl w:val="0"/>
        <w:spacing w:after="40" w:line="240" w:lineRule="auto"/>
        <w:ind w:left="45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Via............................................................... </w:t>
      </w:r>
    </w:p>
    <w:p w14:paraId="14D5F97D" w14:textId="77777777" w:rsidR="007705A0" w:rsidRDefault="005F627C">
      <w:pPr>
        <w:widowControl w:val="0"/>
        <w:spacing w:after="40" w:line="240" w:lineRule="auto"/>
        <w:ind w:left="45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o in alternativa al seguente indirizzo di Posta Elettronica Certificata ……………………………………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</w:t>
      </w:r>
    </w:p>
    <w:p w14:paraId="14D5F97E" w14:textId="77777777" w:rsidR="007705A0" w:rsidRDefault="005F627C">
      <w:pPr>
        <w:widowControl w:val="0"/>
        <w:spacing w:after="40" w:line="240" w:lineRule="auto"/>
        <w:ind w:left="45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lastRenderedPageBreak/>
        <w:t>Ulteriori rec</w:t>
      </w:r>
      <w:r>
        <w:rPr>
          <w:rFonts w:eastAsia="Times New Roman" w:cs="Calibri"/>
          <w:kern w:val="0"/>
          <w:sz w:val="20"/>
          <w:szCs w:val="20"/>
          <w:lang w:eastAsia="it-IT"/>
        </w:rPr>
        <w:t>apiti:</w:t>
      </w:r>
    </w:p>
    <w:p w14:paraId="14D5F97F" w14:textId="77777777" w:rsidR="007705A0" w:rsidRDefault="005F627C">
      <w:pPr>
        <w:widowControl w:val="0"/>
        <w:spacing w:after="360" w:line="240" w:lineRule="auto"/>
        <w:ind w:left="450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ab/>
        <w:t xml:space="preserve">tel.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..................................................... 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email …………………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…….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>.</w:t>
      </w:r>
    </w:p>
    <w:p w14:paraId="14D5F980" w14:textId="77777777" w:rsidR="007705A0" w:rsidRDefault="005F627C">
      <w:pPr>
        <w:widowControl w:val="0"/>
        <w:spacing w:after="4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Allega alla presente domanda la seguente documentazione:</w:t>
      </w:r>
    </w:p>
    <w:p w14:paraId="14D5F981" w14:textId="77777777" w:rsidR="007705A0" w:rsidRDefault="007705A0">
      <w:pPr>
        <w:widowControl w:val="0"/>
        <w:spacing w:after="40" w:line="240" w:lineRule="auto"/>
        <w:ind w:firstLine="709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82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copia di .................................... (documento di riconoscimento in corso di validità); </w:t>
      </w:r>
    </w:p>
    <w:p w14:paraId="14D5F983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nei 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rPr>
          <w:rFonts w:eastAsia="Times New Roman" w:cs="Calibri"/>
          <w:kern w:val="0"/>
          <w:sz w:val="20"/>
          <w:szCs w:val="20"/>
          <w:lang w:eastAsia="it-IT"/>
        </w:rPr>
        <w:t>D.Lgs</w:t>
      </w:r>
      <w:proofErr w:type="spell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30 marzo 2001, n. 165 e successive modificazioni e in</w:t>
      </w:r>
      <w:r>
        <w:rPr>
          <w:rFonts w:eastAsia="Times New Roman" w:cs="Calibri"/>
          <w:kern w:val="0"/>
          <w:sz w:val="20"/>
          <w:szCs w:val="20"/>
          <w:lang w:eastAsia="it-IT"/>
        </w:rPr>
        <w:t xml:space="preserve">tegrazioni; </w:t>
      </w:r>
    </w:p>
    <w:p w14:paraId="14D5F984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prodotti, lavori a stampa, progetti ed elaborati tecnici ritenuti più significativi, con un limite di </w:t>
      </w:r>
      <w:proofErr w:type="gramStart"/>
      <w:r>
        <w:rPr>
          <w:rFonts w:eastAsia="Times New Roman" w:cs="Calibri"/>
          <w:kern w:val="0"/>
          <w:sz w:val="20"/>
          <w:szCs w:val="20"/>
          <w:lang w:eastAsia="it-IT"/>
        </w:rPr>
        <w:t>10</w:t>
      </w:r>
      <w:proofErr w:type="gramEnd"/>
      <w:r>
        <w:rPr>
          <w:rFonts w:eastAsia="Times New Roman" w:cs="Calibri"/>
          <w:kern w:val="0"/>
          <w:sz w:val="20"/>
          <w:szCs w:val="20"/>
          <w:lang w:eastAsia="it-IT"/>
        </w:rPr>
        <w:t xml:space="preserve"> prodotti; </w:t>
      </w:r>
    </w:p>
    <w:p w14:paraId="14D5F985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curriculum formativo e delle attività svolte; </w:t>
      </w:r>
    </w:p>
    <w:p w14:paraId="14D5F986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  elenco di tutti i prodotti, lavori a stampa, progetti ed elaborati tecn</w:t>
      </w:r>
      <w:r>
        <w:rPr>
          <w:rFonts w:eastAsia="Times New Roman" w:cs="Calibri"/>
          <w:kern w:val="0"/>
          <w:sz w:val="20"/>
          <w:szCs w:val="20"/>
          <w:lang w:eastAsia="it-IT"/>
        </w:rPr>
        <w:t>ici firmati;</w:t>
      </w:r>
    </w:p>
    <w:p w14:paraId="14D5F987" w14:textId="77777777" w:rsidR="007705A0" w:rsidRDefault="005F627C">
      <w:pPr>
        <w:widowControl w:val="0"/>
        <w:tabs>
          <w:tab w:val="left" w:pos="180"/>
          <w:tab w:val="left" w:pos="360"/>
        </w:tabs>
        <w:spacing w:after="40" w:line="240" w:lineRule="auto"/>
        <w:ind w:left="720" w:hanging="72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 xml:space="preserve">-  elenco di tutti i documenti presentati in allegato alla domanda; </w:t>
      </w:r>
    </w:p>
    <w:p w14:paraId="14D5F988" w14:textId="77777777" w:rsidR="007705A0" w:rsidRDefault="005F627C">
      <w:pPr>
        <w:widowControl w:val="0"/>
        <w:tabs>
          <w:tab w:val="left" w:pos="180"/>
          <w:tab w:val="left" w:pos="360"/>
        </w:tabs>
        <w:spacing w:after="40" w:line="240" w:lineRule="auto"/>
        <w:ind w:left="720" w:hanging="720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  ulteriore documentazione ritenuta utile al fine della valutazione.</w:t>
      </w:r>
    </w:p>
    <w:p w14:paraId="14D5F989" w14:textId="77777777" w:rsidR="007705A0" w:rsidRDefault="005F627C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>..................................................</w:t>
      </w:r>
    </w:p>
    <w:p w14:paraId="14D5F98A" w14:textId="77777777" w:rsidR="007705A0" w:rsidRDefault="005F627C">
      <w:pPr>
        <w:widowControl w:val="0"/>
        <w:spacing w:after="8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-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>.................................................</w:t>
      </w:r>
      <w:r>
        <w:rPr>
          <w:rFonts w:eastAsia="Times New Roman" w:cs="Calibri"/>
          <w:kern w:val="0"/>
          <w:sz w:val="20"/>
          <w:szCs w:val="20"/>
          <w:lang w:eastAsia="it-IT"/>
        </w:rPr>
        <w:t>.</w:t>
      </w:r>
    </w:p>
    <w:p w14:paraId="14D5F98B" w14:textId="77777777" w:rsidR="007705A0" w:rsidRDefault="007705A0">
      <w:pPr>
        <w:widowControl w:val="0"/>
        <w:spacing w:after="40" w:line="240" w:lineRule="auto"/>
        <w:ind w:left="278" w:hanging="278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8C" w14:textId="77777777" w:rsidR="007705A0" w:rsidRDefault="005F627C">
      <w:pPr>
        <w:widowControl w:val="0"/>
        <w:tabs>
          <w:tab w:val="left" w:pos="3780"/>
        </w:tabs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  <w:r>
        <w:rPr>
          <w:rFonts w:eastAsia="Times New Roman" w:cs="Calibri"/>
          <w:kern w:val="0"/>
          <w:sz w:val="20"/>
          <w:szCs w:val="20"/>
          <w:lang w:eastAsia="it-IT"/>
        </w:rPr>
        <w:t>Luogo e data ...............................</w:t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</w:r>
      <w:r>
        <w:rPr>
          <w:rFonts w:eastAsia="Times New Roman" w:cs="Calibri"/>
          <w:kern w:val="0"/>
          <w:sz w:val="20"/>
          <w:szCs w:val="20"/>
          <w:lang w:eastAsia="it-IT"/>
        </w:rPr>
        <w:tab/>
        <w:t>Firma ..............................</w:t>
      </w:r>
    </w:p>
    <w:p w14:paraId="14D5F98D" w14:textId="77777777" w:rsidR="007705A0" w:rsidRDefault="007705A0">
      <w:pPr>
        <w:widowControl w:val="0"/>
        <w:tabs>
          <w:tab w:val="left" w:pos="3780"/>
        </w:tabs>
        <w:spacing w:after="0" w:line="240" w:lineRule="auto"/>
        <w:jc w:val="both"/>
        <w:rPr>
          <w:rFonts w:eastAsia="Times New Roman" w:cs="Calibri"/>
          <w:kern w:val="0"/>
          <w:sz w:val="20"/>
          <w:szCs w:val="20"/>
          <w:lang w:eastAsia="it-IT"/>
        </w:rPr>
      </w:pPr>
    </w:p>
    <w:p w14:paraId="14D5F98E" w14:textId="77777777" w:rsidR="007705A0" w:rsidRDefault="007705A0"/>
    <w:sectPr w:rsidR="007705A0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71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5F936" w14:textId="77777777" w:rsidR="00000000" w:rsidRDefault="005F627C">
      <w:pPr>
        <w:spacing w:after="0" w:line="240" w:lineRule="auto"/>
      </w:pPr>
      <w:r>
        <w:separator/>
      </w:r>
    </w:p>
  </w:endnote>
  <w:endnote w:type="continuationSeparator" w:id="0">
    <w:p w14:paraId="14D5F938" w14:textId="77777777" w:rsidR="00000000" w:rsidRDefault="005F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Palatino Linotype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00"/>
    <w:family w:val="auto"/>
    <w:pitch w:val="variable"/>
  </w:font>
  <w:font w:name="Helvetica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F93C" w14:textId="77777777" w:rsidR="00963034" w:rsidRDefault="005F627C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F940" w14:textId="77777777" w:rsidR="00963034" w:rsidRDefault="005F627C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5F932" w14:textId="77777777" w:rsidR="00000000" w:rsidRDefault="005F62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D5F934" w14:textId="77777777" w:rsidR="00000000" w:rsidRDefault="005F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F93A" w14:textId="77777777" w:rsidR="00963034" w:rsidRDefault="005F62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5F93E" w14:textId="77777777" w:rsidR="00963034" w:rsidRDefault="005F627C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5132"/>
    <w:multiLevelType w:val="multilevel"/>
    <w:tmpl w:val="8630817C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1D5445A"/>
    <w:multiLevelType w:val="multilevel"/>
    <w:tmpl w:val="0C1CC82E"/>
    <w:lvl w:ilvl="0">
      <w:start w:val="1"/>
      <w:numFmt w:val="lowerRoman"/>
      <w:lvlText w:val="%1)"/>
      <w:lvlJc w:val="left"/>
      <w:pPr>
        <w:ind w:left="1080" w:hanging="720"/>
      </w:pPr>
      <w:rPr>
        <w:rFonts w:ascii="Palatino" w:hAnsi="Palatin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91429">
    <w:abstractNumId w:val="1"/>
  </w:num>
  <w:num w:numId="2" w16cid:durableId="209461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705A0"/>
    <w:rsid w:val="005F627C"/>
    <w:rsid w:val="0077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F932"/>
  <w15:docId w15:val="{1E0A153F-EE50-4B6B-A10B-63A673B7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dc:description/>
  <cp:lastModifiedBy>Chiara Neri</cp:lastModifiedBy>
  <cp:revision>2</cp:revision>
  <dcterms:created xsi:type="dcterms:W3CDTF">2023-06-06T09:25:00Z</dcterms:created>
  <dcterms:modified xsi:type="dcterms:W3CDTF">2023-06-06T09:25:00Z</dcterms:modified>
</cp:coreProperties>
</file>