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B835F" w14:textId="77777777" w:rsidR="006A04D0" w:rsidRDefault="00E37E9A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Fac-simile della domanda di ammissione da redigere in carta semplice, in lingua italiana e da inoltrare tramite PEC:</w:t>
      </w:r>
    </w:p>
    <w:p w14:paraId="3ADB8360" w14:textId="77777777" w:rsidR="006A04D0" w:rsidRDefault="006A04D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61" w14:textId="77777777" w:rsidR="006A04D0" w:rsidRDefault="006A04D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62" w14:textId="77777777" w:rsidR="006A04D0" w:rsidRDefault="00E37E9A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All'INFN – Laboratori Nazionali di Frascati </w:t>
      </w:r>
    </w:p>
    <w:p w14:paraId="3ADB8363" w14:textId="77777777" w:rsidR="006A04D0" w:rsidRDefault="00E37E9A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Via Enrico Fermi, 54 </w:t>
      </w:r>
    </w:p>
    <w:p w14:paraId="3ADB8364" w14:textId="77777777" w:rsidR="006A04D0" w:rsidRDefault="00E37E9A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00044 Frascati (RM)</w:t>
      </w:r>
    </w:p>
    <w:p w14:paraId="3ADB8365" w14:textId="77777777" w:rsidR="006A04D0" w:rsidRDefault="006A04D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66" w14:textId="77777777" w:rsidR="006A04D0" w:rsidRDefault="00E37E9A">
      <w:pPr>
        <w:widowControl w:val="0"/>
        <w:spacing w:after="80" w:line="240" w:lineRule="auto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RIFERIMENTO CONCORSO</w:t>
      </w:r>
      <w:r>
        <w:rPr>
          <w:rFonts w:eastAsia="Times New Roman" w:cs="Calibri"/>
          <w:b/>
          <w:kern w:val="0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b/>
          <w:kern w:val="0"/>
          <w:sz w:val="20"/>
          <w:szCs w:val="20"/>
          <w:lang w:eastAsia="it-IT"/>
        </w:rPr>
        <w:t>LNF/T3/25604</w:t>
      </w:r>
    </w:p>
    <w:p w14:paraId="3ADB8367" w14:textId="77777777" w:rsidR="006A04D0" w:rsidRDefault="006A04D0">
      <w:pPr>
        <w:widowControl w:val="0"/>
        <w:spacing w:after="8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68" w14:textId="77777777" w:rsidR="006A04D0" w:rsidRDefault="00E37E9A">
      <w:pPr>
        <w:widowControl w:val="0"/>
        <w:spacing w:after="120" w:line="280" w:lineRule="atLeast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sottoscritt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....... (cognome e nome) ....... chiede 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ammess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a partecipare al concorso per l'assunzione di </w:t>
      </w:r>
      <w:r>
        <w:rPr>
          <w:rFonts w:eastAsia="Times New Roman" w:cs="Calibri"/>
          <w:color w:val="000000"/>
          <w:kern w:val="0"/>
          <w:sz w:val="20"/>
          <w:szCs w:val="20"/>
          <w:lang w:eastAsia="it-IT"/>
        </w:rPr>
        <w:t>una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unità di personale con contratto di lavoro subordinato a tempo determinato della durata di 24 mesi, con profilo di </w:t>
      </w:r>
      <w:r>
        <w:rPr>
          <w:rFonts w:eastAsia="Times New Roman" w:cs="Calibri"/>
          <w:kern w:val="0"/>
          <w:sz w:val="20"/>
          <w:szCs w:val="20"/>
          <w:lang w:eastAsia="it-IT"/>
        </w:rPr>
        <w:t>Tecnologo di III livello professionale, presso i Laboratori Nazionali di Frascati, per attività di progettazione meccanica e prototipazione virtuale della regione di interazione di FCC-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ee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; R&amp;D tecnologico per la realizzazione di prototipi del sistema.</w:t>
      </w:r>
    </w:p>
    <w:p w14:paraId="3ADB8369" w14:textId="77777777" w:rsidR="006A04D0" w:rsidRDefault="00E37E9A">
      <w:pPr>
        <w:widowControl w:val="0"/>
        <w:tabs>
          <w:tab w:val="left" w:pos="1120"/>
        </w:tabs>
        <w:spacing w:after="120" w:line="280" w:lineRule="atLeast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A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tal fine, consapevole che ai sensi dell’art. 76 del D.P.R. 445/2000, le dichiarazioni mendaci, la falsità negli atti e l’uso di atti falsi sono punite ai sensi del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codice penale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e delle leggi speciali in materia, dichiara sotto la propria responsabilità, a</w:t>
      </w:r>
      <w:r>
        <w:rPr>
          <w:rFonts w:eastAsia="Times New Roman" w:cs="Calibri"/>
          <w:kern w:val="0"/>
          <w:sz w:val="20"/>
          <w:szCs w:val="20"/>
          <w:lang w:eastAsia="it-IT"/>
        </w:rPr>
        <w:t>i sensi e per gli effetti delle disposizioni contenute negli articoli 46 e 47 del D.P.R. 445/2000, quanto segue:</w:t>
      </w:r>
    </w:p>
    <w:p w14:paraId="3ADB836A" w14:textId="77777777" w:rsidR="006A04D0" w:rsidRDefault="00E37E9A">
      <w:pPr>
        <w:widowControl w:val="0"/>
        <w:spacing w:after="36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b)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nat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in .................................................. (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prov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di .................................) il 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..........................; Codice Fiscale 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3ADB836B" w14:textId="77777777" w:rsidR="006A04D0" w:rsidRDefault="00E37E9A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c)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cittadin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la nazionalità di appartenenza)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6C" w14:textId="77777777" w:rsidR="006A04D0" w:rsidRDefault="00E37E9A">
      <w:pPr>
        <w:widowControl w:val="0"/>
        <w:spacing w:after="4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d)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nelle liste elettorali del Comune di 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 (prov. di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)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(la di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chiarazione va resa dalle sole candidate e dai soli candidati di cittadinanza italiana);</w:t>
      </w:r>
    </w:p>
    <w:p w14:paraId="3ADB836D" w14:textId="77777777" w:rsidR="006A04D0" w:rsidRDefault="00E37E9A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3ADB836E" w14:textId="77777777" w:rsidR="006A04D0" w:rsidRDefault="00E37E9A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non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nelle liste elettorali per 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 xml:space="preserve">(la dichiarazione va resa dalle sole candidate e dai soli candidati di cittadinanza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italiana);</w:t>
      </w:r>
    </w:p>
    <w:p w14:paraId="3ADB836F" w14:textId="77777777" w:rsidR="006A04D0" w:rsidRDefault="00E37E9A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e)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nella seguente posizione rispetto agli obblighi militari …………………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(la dichiarazione va resa dai soli candidati di cittadinanza italiana, soggetti a tale obbligo)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3ADB8370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f)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di essere in possesso della laurea in 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…………………, conseguita i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l …………………….., presso …………………………….., con votazione …………………….. ; </w:t>
      </w:r>
    </w:p>
    <w:p w14:paraId="3ADB8371" w14:textId="77777777" w:rsidR="006A04D0" w:rsidRDefault="006A04D0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72" w14:textId="77777777" w:rsidR="006A04D0" w:rsidRDefault="00E37E9A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b/>
          <w:i/>
          <w:iCs/>
          <w:kern w:val="0"/>
          <w:sz w:val="20"/>
          <w:szCs w:val="20"/>
          <w:lang w:eastAsia="it-IT"/>
        </w:rPr>
      </w:pPr>
      <w:r>
        <w:rPr>
          <w:rFonts w:eastAsia="Times New Roman" w:cs="Calibri"/>
          <w:b/>
          <w:i/>
          <w:iCs/>
          <w:kern w:val="0"/>
          <w:sz w:val="20"/>
          <w:szCs w:val="20"/>
          <w:lang w:eastAsia="it-IT"/>
        </w:rPr>
        <w:t>nel caso in cui il titolo di studio sia stato conseguito in uno Stato estero</w:t>
      </w:r>
    </w:p>
    <w:p w14:paraId="3ADB8373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di aver ottenuto il riconoscimento di equivalenza previsto dall'art. 38 del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165, come ri</w:t>
      </w:r>
      <w:r>
        <w:rPr>
          <w:rFonts w:eastAsia="Times New Roman" w:cs="Calibri"/>
          <w:kern w:val="0"/>
          <w:sz w:val="20"/>
          <w:szCs w:val="20"/>
          <w:lang w:eastAsia="it-IT"/>
        </w:rPr>
        <w:t>sulta dalla seguente documentazione allegata alla presente domanda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............................................................................................................................... ;</w:t>
      </w:r>
      <w:proofErr w:type="gramEnd"/>
    </w:p>
    <w:p w14:paraId="3ADB8374" w14:textId="77777777" w:rsidR="006A04D0" w:rsidRDefault="00E37E9A">
      <w:pPr>
        <w:widowControl w:val="0"/>
        <w:spacing w:after="40" w:line="240" w:lineRule="auto"/>
        <w:ind w:left="278" w:hanging="278"/>
        <w:jc w:val="center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i/>
          <w:iCs/>
          <w:kern w:val="0"/>
          <w:sz w:val="20"/>
          <w:szCs w:val="20"/>
          <w:lang w:eastAsia="it-IT"/>
        </w:rPr>
        <w:t>oppure</w:t>
      </w:r>
    </w:p>
    <w:p w14:paraId="3ADB8375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di aver presentato domanda per il riconoscimento d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i equivalenza previsto dall'art. 38 del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165, come risulta dalla seguente documentazione allegata alla presente domanda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............................................................. ;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</w:p>
    <w:p w14:paraId="3ADB8376" w14:textId="77777777" w:rsidR="006A04D0" w:rsidRDefault="006A04D0">
      <w:pPr>
        <w:widowControl w:val="0"/>
        <w:spacing w:after="120" w:line="276" w:lineRule="auto"/>
        <w:ind w:left="270" w:hanging="18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77" w14:textId="77777777" w:rsidR="006A04D0" w:rsidRDefault="00E37E9A">
      <w:pPr>
        <w:widowControl w:val="0"/>
        <w:spacing w:after="4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g) di non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destituit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o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dispensat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dall'impiego presso una pubblica amministrazione, né 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dichiarat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decadut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da un impiego statale, né 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licenziat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... da una pubblica amministrazione in applicazione delle normative sanzionatorie di cui ai relativi Cont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ratti Collettivi Nazionali di Lavoro, né 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interdett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dai pubblici uffici in base a sentenza passata in </w:t>
      </w:r>
      <w:r>
        <w:rPr>
          <w:rFonts w:eastAsia="Times New Roman" w:cs="Calibri"/>
          <w:kern w:val="0"/>
          <w:sz w:val="20"/>
          <w:szCs w:val="20"/>
          <w:lang w:eastAsia="it-IT"/>
        </w:rPr>
        <w:lastRenderedPageBreak/>
        <w:t>giudicato; (la dichiarazione va resa anche in assenza di rapporti di pubblico impiego);</w:t>
      </w:r>
    </w:p>
    <w:p w14:paraId="3ADB8378" w14:textId="77777777" w:rsidR="006A04D0" w:rsidRDefault="006A04D0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3ADB8379" w14:textId="77777777" w:rsidR="006A04D0" w:rsidRDefault="00E37E9A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</w:p>
    <w:p w14:paraId="3ADB837A" w14:textId="77777777" w:rsidR="006A04D0" w:rsidRDefault="00E37E9A">
      <w:pPr>
        <w:widowControl w:val="0"/>
        <w:spacing w:after="360" w:line="240" w:lineRule="auto"/>
        <w:ind w:left="284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destituit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,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dispensat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….,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decadut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 o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licenziat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interdett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con provvedimento ………………………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7B" w14:textId="77777777" w:rsidR="006A04D0" w:rsidRDefault="00E37E9A">
      <w:pPr>
        <w:widowControl w:val="0"/>
        <w:numPr>
          <w:ilvl w:val="0"/>
          <w:numId w:val="1"/>
        </w:numPr>
        <w:spacing w:after="360" w:line="240" w:lineRule="auto"/>
        <w:ind w:left="426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non aver riportato condanne penali; </w:t>
      </w:r>
    </w:p>
    <w:p w14:paraId="3ADB837C" w14:textId="77777777" w:rsidR="006A04D0" w:rsidRDefault="00E37E9A">
      <w:pPr>
        <w:widowControl w:val="0"/>
        <w:spacing w:before="240" w:after="360" w:line="240" w:lineRule="auto"/>
        <w:ind w:left="108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3ADB837D" w14:textId="77777777" w:rsidR="006A04D0" w:rsidRDefault="00E37E9A">
      <w:pPr>
        <w:widowControl w:val="0"/>
        <w:spacing w:before="240" w:after="360" w:line="240" w:lineRule="auto"/>
        <w:ind w:left="634"/>
        <w:contextualSpacing/>
        <w:jc w:val="center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 riportato le seguenti condanne penali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................................................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gli estremi delle relative sentenze, anche se sia stata concessa amnistia, condono, indulto o perdono giudiziale)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7E" w14:textId="77777777" w:rsidR="006A04D0" w:rsidRDefault="00E37E9A">
      <w:pPr>
        <w:widowControl w:val="0"/>
        <w:spacing w:after="120" w:line="240" w:lineRule="auto"/>
        <w:ind w:left="360" w:right="17"/>
        <w:jc w:val="center"/>
        <w:rPr>
          <w:rFonts w:eastAsia="Times New Roman" w:cs="Calibri"/>
          <w:b/>
          <w:kern w:val="0"/>
          <w:sz w:val="20"/>
          <w:szCs w:val="20"/>
          <w:lang w:eastAsia="it-IT"/>
        </w:rPr>
      </w:pPr>
      <w:r>
        <w:rPr>
          <w:rFonts w:eastAsia="Times New Roman" w:cs="Calibri"/>
          <w:b/>
          <w:kern w:val="0"/>
          <w:sz w:val="20"/>
          <w:szCs w:val="20"/>
          <w:lang w:eastAsia="it-IT"/>
        </w:rPr>
        <w:t>se la cittadinanza è diversa da quella italiana:</w:t>
      </w:r>
    </w:p>
    <w:p w14:paraId="3ADB837F" w14:textId="77777777" w:rsidR="006A04D0" w:rsidRDefault="00E37E9A">
      <w:pPr>
        <w:widowControl w:val="0"/>
        <w:spacing w:after="80" w:line="240" w:lineRule="auto"/>
        <w:ind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i)    di godere dei diritti civil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i e politici nello Stato di appartenenza o di provenienza; </w:t>
      </w:r>
    </w:p>
    <w:p w14:paraId="3ADB8380" w14:textId="77777777" w:rsidR="006A04D0" w:rsidRDefault="00E37E9A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 xml:space="preserve">ovvero </w:t>
      </w:r>
    </w:p>
    <w:p w14:paraId="3ADB8381" w14:textId="77777777" w:rsidR="006A04D0" w:rsidRDefault="00E37E9A">
      <w:pPr>
        <w:widowControl w:val="0"/>
        <w:spacing w:after="360" w:line="240" w:lineRule="auto"/>
        <w:ind w:left="284"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kern w:val="0"/>
          <w:sz w:val="20"/>
          <w:szCs w:val="20"/>
          <w:lang w:eastAsia="it-IT"/>
        </w:rPr>
        <w:t>di non godere dei diritti civili e politici nello Stato di appartenenza o di provenienza per i seguenti motivi……………………………;</w:t>
      </w:r>
    </w:p>
    <w:p w14:paraId="3ADB8382" w14:textId="77777777" w:rsidR="006A04D0" w:rsidRDefault="00E37E9A">
      <w:pPr>
        <w:widowControl w:val="0"/>
        <w:spacing w:after="40" w:line="300" w:lineRule="atLeast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j) di avere adeguata conoscenza della lingua italiana.</w:t>
      </w:r>
    </w:p>
    <w:p w14:paraId="3ADB8383" w14:textId="77777777" w:rsidR="006A04D0" w:rsidRDefault="006A04D0">
      <w:pPr>
        <w:widowControl w:val="0"/>
        <w:spacing w:after="40" w:line="300" w:lineRule="atLeast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84" w14:textId="77777777" w:rsidR="006A04D0" w:rsidRDefault="00E37E9A">
      <w:pPr>
        <w:widowControl w:val="0"/>
        <w:spacing w:after="80" w:line="240" w:lineRule="auto"/>
        <w:ind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sottoscritt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dichiara inoltre:</w:t>
      </w:r>
    </w:p>
    <w:p w14:paraId="3ADB8385" w14:textId="77777777" w:rsidR="006A04D0" w:rsidRDefault="00E37E9A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eastAsia="AppleGothic" w:cs="Calibri"/>
          <w:kern w:val="0"/>
          <w:sz w:val="20"/>
          <w:szCs w:val="20"/>
          <w:lang w:eastAsia="it-IT"/>
        </w:rPr>
      </w:pPr>
      <w:r>
        <w:rPr>
          <w:rFonts w:eastAsia="AppleGothic" w:cs="Calibri"/>
          <w:kern w:val="0"/>
          <w:sz w:val="20"/>
          <w:szCs w:val="20"/>
          <w:lang w:eastAsia="it-IT"/>
        </w:rPr>
        <w:t>di non essere dipendente INFN</w:t>
      </w:r>
    </w:p>
    <w:p w14:paraId="3ADB8386" w14:textId="77777777" w:rsidR="006A04D0" w:rsidRDefault="00E37E9A">
      <w:pPr>
        <w:widowControl w:val="0"/>
        <w:spacing w:before="120" w:after="80" w:line="240" w:lineRule="auto"/>
        <w:ind w:left="630" w:right="17"/>
        <w:contextualSpacing/>
        <w:jc w:val="center"/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AppleGothic" w:cs="Calibri"/>
          <w:kern w:val="0"/>
          <w:sz w:val="20"/>
          <w:szCs w:val="20"/>
          <w:lang w:eastAsia="it-IT"/>
        </w:rPr>
        <w:br/>
      </w:r>
    </w:p>
    <w:p w14:paraId="3ADB8387" w14:textId="77777777" w:rsidR="006A04D0" w:rsidRDefault="00E37E9A">
      <w:pPr>
        <w:widowControl w:val="0"/>
        <w:spacing w:before="120" w:after="80" w:line="240" w:lineRule="auto"/>
        <w:ind w:left="630" w:right="17"/>
        <w:contextualSpacing/>
      </w:pPr>
      <w:r>
        <w:rPr>
          <w:rFonts w:eastAsia="AppleGothic" w:cs="Calibri"/>
          <w:kern w:val="0"/>
          <w:sz w:val="20"/>
          <w:szCs w:val="20"/>
          <w:lang w:eastAsia="it-IT"/>
        </w:rPr>
        <w:t xml:space="preserve">di prestare servizio presso l’INFN dal ……. </w:t>
      </w:r>
      <w:r>
        <w:rPr>
          <w:rFonts w:eastAsia="AppleGothic" w:cs="Calibri"/>
          <w:i/>
          <w:kern w:val="0"/>
          <w:sz w:val="20"/>
          <w:szCs w:val="20"/>
          <w:lang w:eastAsia="it-IT"/>
        </w:rPr>
        <w:t>(specificare la sede di lavoro, la tipologia del rapporto di lavoro, il profilo professionale e il livello di inquadramento)</w:t>
      </w:r>
      <w:r>
        <w:rPr>
          <w:rFonts w:eastAsia="AppleGothic" w:cs="Calibri"/>
          <w:kern w:val="0"/>
          <w:sz w:val="20"/>
          <w:szCs w:val="20"/>
          <w:lang w:eastAsia="it-IT"/>
        </w:rPr>
        <w:t>;</w:t>
      </w:r>
    </w:p>
    <w:p w14:paraId="3ADB8388" w14:textId="77777777" w:rsidR="006A04D0" w:rsidRDefault="00E37E9A">
      <w:pPr>
        <w:widowControl w:val="0"/>
        <w:spacing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3ADB8389" w14:textId="77777777" w:rsidR="006A04D0" w:rsidRDefault="00E37E9A">
      <w:pPr>
        <w:widowControl w:val="0"/>
        <w:spacing w:after="360" w:line="240" w:lineRule="auto"/>
        <w:ind w:left="709" w:right="17"/>
      </w:pPr>
      <w:r>
        <w:rPr>
          <w:rFonts w:eastAsia="AppleGothic" w:cs="Calibri"/>
          <w:kern w:val="0"/>
          <w:sz w:val="20"/>
          <w:szCs w:val="20"/>
          <w:lang w:eastAsia="it-IT"/>
        </w:rPr>
        <w:br/>
      </w:r>
      <w:r>
        <w:rPr>
          <w:rFonts w:eastAsia="AppleGothic" w:cs="Calibri"/>
          <w:kern w:val="0"/>
          <w:sz w:val="20"/>
          <w:szCs w:val="20"/>
          <w:lang w:eastAsia="it-IT"/>
        </w:rPr>
        <w:t xml:space="preserve">di </w:t>
      </w:r>
      <w:r>
        <w:rPr>
          <w:rFonts w:eastAsia="AppleGothic" w:cs="Calibri"/>
          <w:kern w:val="0"/>
          <w:sz w:val="20"/>
          <w:szCs w:val="20"/>
          <w:lang w:eastAsia="it-IT"/>
        </w:rPr>
        <w:t>aver prestato servizio presso l’INFN dal …</w:t>
      </w:r>
      <w:proofErr w:type="gramStart"/>
      <w:r>
        <w:rPr>
          <w:rFonts w:eastAsia="AppleGothic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AppleGothic" w:cs="Calibri"/>
          <w:kern w:val="0"/>
          <w:sz w:val="20"/>
          <w:szCs w:val="20"/>
          <w:lang w:eastAsia="it-IT"/>
        </w:rPr>
        <w:t xml:space="preserve">. al ……….  </w:t>
      </w:r>
      <w:r>
        <w:rPr>
          <w:rFonts w:eastAsia="AppleGothic" w:cs="Calibri"/>
          <w:i/>
          <w:kern w:val="0"/>
          <w:sz w:val="20"/>
          <w:szCs w:val="20"/>
          <w:lang w:eastAsia="it-IT"/>
        </w:rPr>
        <w:t>(specificare la sede di lavoro, la tipologia del rapporto di lavoro, il profilo professionale e il livello di inquadramento)</w:t>
      </w:r>
      <w:r>
        <w:rPr>
          <w:rFonts w:eastAsia="AppleGothic" w:cs="Calibri"/>
          <w:kern w:val="0"/>
          <w:sz w:val="20"/>
          <w:szCs w:val="20"/>
          <w:lang w:eastAsia="it-IT"/>
        </w:rPr>
        <w:t>;</w:t>
      </w:r>
    </w:p>
    <w:p w14:paraId="3ADB838A" w14:textId="77777777" w:rsidR="006A04D0" w:rsidRDefault="00E37E9A">
      <w:pPr>
        <w:widowControl w:val="0"/>
        <w:numPr>
          <w:ilvl w:val="0"/>
          <w:numId w:val="2"/>
        </w:numPr>
        <w:tabs>
          <w:tab w:val="left" w:pos="-11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non appartenere alle categorie protette della L. 68/99; </w:t>
      </w:r>
    </w:p>
    <w:p w14:paraId="3ADB838B" w14:textId="77777777" w:rsidR="006A04D0" w:rsidRDefault="006A04D0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8C" w14:textId="77777777" w:rsidR="006A04D0" w:rsidRDefault="00E37E9A">
      <w:pPr>
        <w:widowControl w:val="0"/>
        <w:spacing w:before="240"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3ADB838D" w14:textId="77777777" w:rsidR="006A04D0" w:rsidRDefault="006A04D0">
      <w:pPr>
        <w:widowControl w:val="0"/>
        <w:spacing w:before="240"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3ADB838E" w14:textId="77777777" w:rsidR="006A04D0" w:rsidRDefault="00E37E9A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appartenere alle categorie protette della L. 68/99 e di essere invalido con una percentuale pari al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, tipologia: …….…..…, certificato n° ……… rilasciato in data ……..… da …………………….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(specificare: struttura sanitaria – Azienda Sanitaria Locale – INPS)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3ADB838F" w14:textId="77777777" w:rsidR="006A04D0" w:rsidRDefault="006A04D0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90" w14:textId="77777777" w:rsidR="006A04D0" w:rsidRDefault="00E37E9A">
      <w:pPr>
        <w:widowControl w:val="0"/>
        <w:numPr>
          <w:ilvl w:val="0"/>
          <w:numId w:val="2"/>
        </w:numPr>
        <w:tabs>
          <w:tab w:val="left" w:pos="-11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non essere iscritto all’elenco di cui all’art. 8 della L. 68/99; </w:t>
      </w:r>
    </w:p>
    <w:p w14:paraId="3ADB8391" w14:textId="77777777" w:rsidR="006A04D0" w:rsidRDefault="006A04D0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92" w14:textId="77777777" w:rsidR="006A04D0" w:rsidRDefault="00E37E9A">
      <w:pPr>
        <w:widowControl w:val="0"/>
        <w:spacing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</w:p>
    <w:p w14:paraId="3ADB8393" w14:textId="77777777" w:rsidR="006A04D0" w:rsidRDefault="00E37E9A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 essere iscritto all’elenco di cui all’art. 8 della L. 68/99 (come da certificato allegato);</w:t>
      </w:r>
    </w:p>
    <w:p w14:paraId="3ADB8394" w14:textId="77777777" w:rsidR="006A04D0" w:rsidRDefault="006A04D0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95" w14:textId="77777777" w:rsidR="006A04D0" w:rsidRDefault="00E37E9A">
      <w:pPr>
        <w:widowControl w:val="0"/>
        <w:numPr>
          <w:ilvl w:val="0"/>
          <w:numId w:val="2"/>
        </w:numPr>
        <w:spacing w:before="360" w:after="360" w:line="240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lastRenderedPageBreak/>
        <w:t>di non avere necessità di ausili o tempi aggiuntivi;</w:t>
      </w:r>
      <w:r>
        <w:rPr>
          <w:rFonts w:eastAsia="Times New Roman" w:cs="Calibri"/>
          <w:kern w:val="0"/>
          <w:sz w:val="20"/>
          <w:szCs w:val="20"/>
          <w:lang w:eastAsia="it-IT"/>
        </w:rPr>
        <w:br/>
      </w:r>
    </w:p>
    <w:p w14:paraId="3ADB8396" w14:textId="77777777" w:rsidR="006A04D0" w:rsidRDefault="00E37E9A">
      <w:pPr>
        <w:widowControl w:val="0"/>
        <w:spacing w:before="600" w:after="240" w:line="240" w:lineRule="exact"/>
        <w:ind w:left="720"/>
        <w:contextualSpacing/>
        <w:jc w:val="center"/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kern w:val="0"/>
          <w:sz w:val="20"/>
          <w:szCs w:val="20"/>
          <w:lang w:eastAsia="it-IT"/>
        </w:rPr>
        <w:br/>
      </w:r>
    </w:p>
    <w:p w14:paraId="3ADB8397" w14:textId="77777777" w:rsidR="006A04D0" w:rsidRDefault="00E37E9A">
      <w:pPr>
        <w:widowControl w:val="0"/>
        <w:spacing w:before="600" w:after="240" w:line="240" w:lineRule="exact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avere </w:t>
      </w:r>
      <w:r>
        <w:rPr>
          <w:rFonts w:eastAsia="Times New Roman" w:cs="Calibri"/>
          <w:kern w:val="0"/>
          <w:sz w:val="20"/>
          <w:szCs w:val="20"/>
          <w:lang w:eastAsia="it-IT"/>
        </w:rPr>
        <w:t>necessità dei seguenti ausili ................................................. ovvero dei seguenti tempi aggiuntivi 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……………… per sostenere le prove di esame, come indicato nel certificato allegato alla presente domanda;</w:t>
      </w:r>
    </w:p>
    <w:p w14:paraId="3ADB8398" w14:textId="77777777" w:rsidR="006A04D0" w:rsidRDefault="006A04D0">
      <w:pPr>
        <w:widowControl w:val="0"/>
        <w:spacing w:before="600" w:after="240" w:line="240" w:lineRule="exact"/>
        <w:ind w:left="720"/>
        <w:contextualSpacing/>
        <w:jc w:val="both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3ADB8399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possedere i seguenti titoli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preferenza previsti dall’art. 5 del DPR 487/1994, e successive modificazioni e integrazioni ...................................................................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la tipologia)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9A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n. 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figli;</w:t>
      </w:r>
    </w:p>
    <w:p w14:paraId="3ADB839B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 prestato lodevole servizio presso </w:t>
      </w:r>
      <w:r>
        <w:rPr>
          <w:rFonts w:eastAsia="Times New Roman" w:cs="Calibri"/>
          <w:kern w:val="0"/>
          <w:sz w:val="20"/>
          <w:szCs w:val="20"/>
          <w:lang w:eastAsia="it-IT"/>
        </w:rPr>
        <w:t>pubbliche amministrazioni (dichiarare solo in caso di possesso del titolo);</w:t>
      </w:r>
    </w:p>
    <w:p w14:paraId="3ADB839C" w14:textId="77777777" w:rsidR="006A04D0" w:rsidRDefault="00E37E9A">
      <w:pPr>
        <w:widowControl w:val="0"/>
        <w:numPr>
          <w:ilvl w:val="0"/>
          <w:numId w:val="2"/>
        </w:numPr>
        <w:spacing w:before="120" w:after="120" w:line="240" w:lineRule="auto"/>
        <w:ind w:right="14"/>
        <w:contextualSpacing/>
        <w:jc w:val="both"/>
      </w:pPr>
      <w:r>
        <w:rPr>
          <w:rFonts w:eastAsia="AppleGothic" w:cs="Calibri"/>
          <w:kern w:val="0"/>
          <w:sz w:val="20"/>
          <w:szCs w:val="20"/>
          <w:lang w:eastAsia="it-IT"/>
        </w:rPr>
        <w:t xml:space="preserve">di non essere parente entro il quarto grado ovvero affine entro il secondo grado ovvero coniuge ovvero unito da unione civile ovvero convivente da almeno due anni di un dipendente </w:t>
      </w:r>
      <w:r>
        <w:rPr>
          <w:rFonts w:eastAsia="AppleGothic" w:cs="Calibri"/>
          <w:kern w:val="0"/>
          <w:sz w:val="20"/>
          <w:szCs w:val="20"/>
          <w:lang w:eastAsia="it-IT"/>
        </w:rPr>
        <w:t>o associato con incarico di ricerca nella Struttura presso la quale è aperta la procedura concorsuale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9D" w14:textId="77777777" w:rsidR="006A04D0" w:rsidRDefault="006A04D0">
      <w:pPr>
        <w:widowControl w:val="0"/>
        <w:spacing w:before="240" w:after="2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3ADB839E" w14:textId="77777777" w:rsidR="006A04D0" w:rsidRDefault="00E37E9A">
      <w:pPr>
        <w:widowControl w:val="0"/>
        <w:spacing w:before="120" w:after="12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3ADB839F" w14:textId="77777777" w:rsidR="006A04D0" w:rsidRDefault="00E37E9A">
      <w:pPr>
        <w:widowControl w:val="0"/>
        <w:spacing w:before="120" w:after="360" w:line="240" w:lineRule="auto"/>
        <w:ind w:left="720" w:right="17"/>
        <w:jc w:val="both"/>
      </w:pPr>
      <w:r>
        <w:rPr>
          <w:rFonts w:eastAsia="AppleGothic" w:cs="Calibri"/>
          <w:kern w:val="0"/>
          <w:sz w:val="20"/>
          <w:szCs w:val="20"/>
          <w:lang w:eastAsia="it-IT"/>
        </w:rPr>
        <w:br/>
      </w:r>
      <w:r>
        <w:rPr>
          <w:rFonts w:eastAsia="AppleGothic" w:cs="Calibri"/>
          <w:kern w:val="0"/>
          <w:sz w:val="20"/>
          <w:szCs w:val="20"/>
          <w:lang w:eastAsia="it-IT"/>
        </w:rPr>
        <w:t>di essere parente entro il quarto grado ovvero affine entro il secondo grado ovvero coniuge ovvero unito da unione civile ovvero convivente da a</w:t>
      </w:r>
      <w:r>
        <w:rPr>
          <w:rFonts w:eastAsia="AppleGothic" w:cs="Calibri"/>
          <w:kern w:val="0"/>
          <w:sz w:val="20"/>
          <w:szCs w:val="20"/>
          <w:lang w:eastAsia="it-IT"/>
        </w:rPr>
        <w:t>lmeno due anni di un dipendente o associato con incarico di ricerca nella Struttura presso la quale è aperta la procedura concorsuale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3ADB83A0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 possedere i seguenti ulteriori documenti ritenuti utili ai fini della valutazione (es. lettere di referenza):</w:t>
      </w:r>
    </w:p>
    <w:p w14:paraId="3ADB83A1" w14:textId="77777777" w:rsidR="006A04D0" w:rsidRDefault="00E37E9A">
      <w:pPr>
        <w:spacing w:after="0" w:line="240" w:lineRule="auto"/>
        <w:ind w:left="720"/>
        <w:contextualSpacing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……………………</w:t>
      </w:r>
      <w:r>
        <w:rPr>
          <w:rFonts w:eastAsia="Times New Roman" w:cs="Calibri"/>
          <w:kern w:val="0"/>
          <w:sz w:val="20"/>
          <w:szCs w:val="20"/>
          <w:lang w:eastAsia="it-IT"/>
        </w:rPr>
        <w:t>………………….</w:t>
      </w:r>
    </w:p>
    <w:p w14:paraId="3ADB83A2" w14:textId="77777777" w:rsidR="006A04D0" w:rsidRDefault="00E37E9A">
      <w:pPr>
        <w:spacing w:after="360" w:line="240" w:lineRule="auto"/>
        <w:ind w:left="72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……………………………………….</w:t>
      </w:r>
    </w:p>
    <w:p w14:paraId="3ADB83A3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che tutte le informazioni contenute nel curriculum, allegato alla domanda di partecipazione al concorso, corrispondono a verità;</w:t>
      </w:r>
    </w:p>
    <w:p w14:paraId="3ADB83A4" w14:textId="77777777" w:rsidR="006A04D0" w:rsidRDefault="00E37E9A">
      <w:pPr>
        <w:widowControl w:val="0"/>
        <w:numPr>
          <w:ilvl w:val="0"/>
          <w:numId w:val="2"/>
        </w:numPr>
        <w:tabs>
          <w:tab w:val="left" w:pos="-436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che le copie della documentazione allegate alla domanda sono conformi agli originali.</w:t>
      </w:r>
    </w:p>
    <w:p w14:paraId="3ADB83A5" w14:textId="77777777" w:rsidR="006A04D0" w:rsidRDefault="006A04D0">
      <w:pPr>
        <w:widowControl w:val="0"/>
        <w:tabs>
          <w:tab w:val="left" w:pos="284"/>
        </w:tabs>
        <w:spacing w:after="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A6" w14:textId="77777777" w:rsidR="006A04D0" w:rsidRDefault="00E37E9A">
      <w:pPr>
        <w:widowControl w:val="0"/>
        <w:spacing w:after="40" w:line="240" w:lineRule="auto"/>
        <w:ind w:left="450" w:firstLine="709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Tutte le </w:t>
      </w:r>
      <w:r>
        <w:rPr>
          <w:rFonts w:eastAsia="Times New Roman" w:cs="Calibri"/>
          <w:kern w:val="0"/>
          <w:sz w:val="20"/>
          <w:szCs w:val="20"/>
          <w:lang w:eastAsia="it-IT"/>
        </w:rPr>
        <w:t>comunicazioni relative al concorso dovranno essere inoltrate al seguente indirizzo:</w:t>
      </w:r>
    </w:p>
    <w:p w14:paraId="3ADB83A7" w14:textId="77777777" w:rsidR="006A04D0" w:rsidRDefault="00E37E9A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Via............................................................... </w:t>
      </w:r>
    </w:p>
    <w:p w14:paraId="3ADB83A8" w14:textId="77777777" w:rsidR="006A04D0" w:rsidRDefault="00E37E9A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o in alternativa al seguente indirizzo di Posta Elettronica Certificata ……………………………………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3ADB83A9" w14:textId="77777777" w:rsidR="006A04D0" w:rsidRDefault="00E37E9A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Ulteriori rec</w:t>
      </w:r>
      <w:r>
        <w:rPr>
          <w:rFonts w:eastAsia="Times New Roman" w:cs="Calibri"/>
          <w:kern w:val="0"/>
          <w:sz w:val="20"/>
          <w:szCs w:val="20"/>
          <w:lang w:eastAsia="it-IT"/>
        </w:rPr>
        <w:t>apiti:</w:t>
      </w:r>
    </w:p>
    <w:p w14:paraId="3ADB83AA" w14:textId="77777777" w:rsidR="006A04D0" w:rsidRDefault="00E37E9A">
      <w:pPr>
        <w:widowControl w:val="0"/>
        <w:spacing w:after="360" w:line="240" w:lineRule="auto"/>
        <w:ind w:left="450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tel.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..................................................... 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email 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3ADB83AB" w14:textId="77777777" w:rsidR="006A04D0" w:rsidRDefault="00E37E9A">
      <w:pPr>
        <w:widowControl w:val="0"/>
        <w:spacing w:after="4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Allega alla presente domanda la seguente documentazione:</w:t>
      </w:r>
    </w:p>
    <w:p w14:paraId="3ADB83AC" w14:textId="77777777" w:rsidR="006A04D0" w:rsidRDefault="006A04D0">
      <w:pPr>
        <w:widowControl w:val="0"/>
        <w:spacing w:after="40" w:line="240" w:lineRule="auto"/>
        <w:ind w:firstLine="709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AD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copia di .................................... (documento di riconoscimento in corso di validità); </w:t>
      </w:r>
    </w:p>
    <w:p w14:paraId="3ADB83AE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nei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casi in cui il titolo di studio posseduto sia stato conseguito in uno Stato estero, copia del </w:t>
      </w:r>
      <w:r>
        <w:rPr>
          <w:rFonts w:eastAsia="Times New Roman" w:cs="Calibri"/>
          <w:kern w:val="0"/>
          <w:sz w:val="20"/>
          <w:szCs w:val="20"/>
          <w:lang w:eastAsia="it-IT"/>
        </w:rPr>
        <w:lastRenderedPageBreak/>
        <w:t xml:space="preserve">provvedimento di equivalenza o della richiesta di riconoscimento di equivalenza, ai sensi dell’art. 38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 e successive modificazioni e in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tegrazioni; </w:t>
      </w:r>
    </w:p>
    <w:p w14:paraId="3ADB83AF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prodotti, lavori a stampa, progetti ed elaborati tecnici ritenuti più significativi, con un limite di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10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prodotti; </w:t>
      </w:r>
    </w:p>
    <w:p w14:paraId="3ADB83B0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curriculum formativo e delle attività svolte; </w:t>
      </w:r>
    </w:p>
    <w:p w14:paraId="3ADB83B1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 elenco di tutti i prodotti, lavori a stampa, progetti ed elaborati tecn</w:t>
      </w:r>
      <w:r>
        <w:rPr>
          <w:rFonts w:eastAsia="Times New Roman" w:cs="Calibri"/>
          <w:kern w:val="0"/>
          <w:sz w:val="20"/>
          <w:szCs w:val="20"/>
          <w:lang w:eastAsia="it-IT"/>
        </w:rPr>
        <w:t>ici firmati;</w:t>
      </w:r>
    </w:p>
    <w:p w14:paraId="3ADB83B2" w14:textId="77777777" w:rsidR="006A04D0" w:rsidRDefault="00E37E9A">
      <w:pPr>
        <w:widowControl w:val="0"/>
        <w:tabs>
          <w:tab w:val="left" w:pos="180"/>
          <w:tab w:val="left" w:pos="360"/>
        </w:tabs>
        <w:spacing w:after="40" w:line="240" w:lineRule="auto"/>
        <w:ind w:left="720" w:hanging="72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elenco di tutti i documenti presentati in allegato alla domanda; </w:t>
      </w:r>
    </w:p>
    <w:p w14:paraId="3ADB83B3" w14:textId="77777777" w:rsidR="006A04D0" w:rsidRDefault="00E37E9A">
      <w:pPr>
        <w:widowControl w:val="0"/>
        <w:tabs>
          <w:tab w:val="left" w:pos="180"/>
          <w:tab w:val="left" w:pos="360"/>
        </w:tabs>
        <w:spacing w:after="40" w:line="240" w:lineRule="auto"/>
        <w:ind w:left="720" w:hanging="72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 ulteriore documentazione ritenuta utile al fine della valutazione.</w:t>
      </w:r>
    </w:p>
    <w:p w14:paraId="3ADB83B4" w14:textId="77777777" w:rsidR="006A04D0" w:rsidRDefault="00E37E9A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..................................................</w:t>
      </w:r>
    </w:p>
    <w:p w14:paraId="3ADB83B5" w14:textId="77777777" w:rsidR="006A04D0" w:rsidRDefault="00E37E9A">
      <w:pPr>
        <w:widowControl w:val="0"/>
        <w:spacing w:after="8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.................................................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3ADB83B6" w14:textId="77777777" w:rsidR="006A04D0" w:rsidRDefault="006A04D0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B7" w14:textId="77777777" w:rsidR="006A04D0" w:rsidRDefault="00E37E9A">
      <w:pPr>
        <w:widowControl w:val="0"/>
        <w:tabs>
          <w:tab w:val="left" w:pos="3780"/>
        </w:tabs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Luogo e data ...............................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Firma ..............................</w:t>
      </w:r>
    </w:p>
    <w:p w14:paraId="3ADB83B8" w14:textId="77777777" w:rsidR="006A04D0" w:rsidRDefault="006A04D0">
      <w:pPr>
        <w:widowControl w:val="0"/>
        <w:tabs>
          <w:tab w:val="left" w:pos="3780"/>
        </w:tabs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3ADB83B9" w14:textId="77777777" w:rsidR="006A04D0" w:rsidRDefault="006A04D0"/>
    <w:sectPr w:rsidR="006A04D0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71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8363" w14:textId="77777777" w:rsidR="00000000" w:rsidRDefault="00E37E9A">
      <w:pPr>
        <w:spacing w:after="0" w:line="240" w:lineRule="auto"/>
      </w:pPr>
      <w:r>
        <w:separator/>
      </w:r>
    </w:p>
  </w:endnote>
  <w:endnote w:type="continuationSeparator" w:id="0">
    <w:p w14:paraId="3ADB8365" w14:textId="77777777" w:rsidR="00000000" w:rsidRDefault="00E3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00"/>
    <w:family w:val="auto"/>
    <w:pitch w:val="variable"/>
  </w:font>
  <w:font w:name="Helvetica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8369" w14:textId="77777777" w:rsidR="00984407" w:rsidRDefault="00E37E9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836D" w14:textId="77777777" w:rsidR="00984407" w:rsidRDefault="00E37E9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835F" w14:textId="77777777" w:rsidR="00000000" w:rsidRDefault="00E37E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DB8361" w14:textId="77777777" w:rsidR="00000000" w:rsidRDefault="00E3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8367" w14:textId="77777777" w:rsidR="00984407" w:rsidRDefault="00E37E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836B" w14:textId="77777777" w:rsidR="00984407" w:rsidRDefault="00E37E9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64DDA"/>
    <w:multiLevelType w:val="multilevel"/>
    <w:tmpl w:val="BA560434"/>
    <w:lvl w:ilvl="0">
      <w:start w:val="8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515B0"/>
    <w:multiLevelType w:val="multilevel"/>
    <w:tmpl w:val="90D0ED2A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16090655">
    <w:abstractNumId w:val="0"/>
  </w:num>
  <w:num w:numId="2" w16cid:durableId="26169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04D0"/>
    <w:rsid w:val="006A04D0"/>
    <w:rsid w:val="00E3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835F"/>
  <w15:docId w15:val="{327119FD-9F02-47AA-B013-7E604454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dc:description/>
  <cp:lastModifiedBy>Chiara Neri</cp:lastModifiedBy>
  <cp:revision>2</cp:revision>
  <dcterms:created xsi:type="dcterms:W3CDTF">2023-06-06T09:28:00Z</dcterms:created>
  <dcterms:modified xsi:type="dcterms:W3CDTF">2023-06-06T09:28:00Z</dcterms:modified>
</cp:coreProperties>
</file>